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5541F6" w14:paraId="61C93452" w14:textId="77777777" w:rsidTr="003C719D">
        <w:trPr>
          <w:trHeight w:hRule="exact" w:val="15458"/>
          <w:jc w:val="center"/>
        </w:trPr>
        <w:tc>
          <w:tcPr>
            <w:tcW w:w="7200" w:type="dxa"/>
          </w:tcPr>
          <w:tbl>
            <w:tblPr>
              <w:tblW w:w="7197" w:type="dxa"/>
              <w:tblLayout w:type="fixed"/>
              <w:tblCellMar>
                <w:left w:w="0" w:type="dxa"/>
                <w:right w:w="0" w:type="dxa"/>
              </w:tblCellMar>
              <w:tblLook w:val="04A0" w:firstRow="1" w:lastRow="0" w:firstColumn="1" w:lastColumn="0" w:noHBand="0" w:noVBand="1"/>
              <w:tblDescription w:val="Layout für Handzettel-Textkörper"/>
            </w:tblPr>
            <w:tblGrid>
              <w:gridCol w:w="7197"/>
            </w:tblGrid>
            <w:tr w:rsidR="00582065" w:rsidRPr="0037217D" w14:paraId="19A17A4A" w14:textId="77777777" w:rsidTr="0037217D">
              <w:trPr>
                <w:cantSplit/>
                <w:trHeight w:hRule="exact" w:val="4685"/>
              </w:trPr>
              <w:tc>
                <w:tcPr>
                  <w:tcW w:w="7197" w:type="dxa"/>
                </w:tcPr>
                <w:p w14:paraId="7AF4BA71" w14:textId="77777777" w:rsidR="00582065" w:rsidRPr="0037217D" w:rsidRDefault="008A2303">
                  <w:pPr>
                    <w:rPr>
                      <w:lang w:val="de-CH"/>
                    </w:rPr>
                  </w:pPr>
                  <w:r w:rsidRPr="0037217D">
                    <w:rPr>
                      <w:noProof/>
                      <w:lang w:val="de-CH"/>
                    </w:rPr>
                    <w:drawing>
                      <wp:inline distT="0" distB="0" distL="0" distR="0" wp14:anchorId="0812634C" wp14:editId="44780DDC">
                        <wp:extent cx="6166766" cy="3460652"/>
                        <wp:effectExtent l="0" t="0" r="0" b="6985"/>
                        <wp:docPr id="3" name="Grafik 3"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hnliches Foto"/>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l="26254" t="716" r="-26254" b="-716"/>
                                <a:stretch/>
                              </pic:blipFill>
                              <pic:spPr bwMode="auto">
                                <a:xfrm>
                                  <a:off x="0" y="0"/>
                                  <a:ext cx="6251296" cy="3508088"/>
                                </a:xfrm>
                                <a:prstGeom prst="rect">
                                  <a:avLst/>
                                </a:prstGeom>
                                <a:noFill/>
                                <a:ln>
                                  <a:noFill/>
                                </a:ln>
                              </pic:spPr>
                            </pic:pic>
                          </a:graphicData>
                        </a:graphic>
                      </wp:inline>
                    </w:drawing>
                  </w:r>
                </w:p>
              </w:tc>
            </w:tr>
            <w:tr w:rsidR="00582065" w:rsidRPr="0037217D" w14:paraId="060A8534" w14:textId="77777777" w:rsidTr="0037217D">
              <w:trPr>
                <w:trHeight w:hRule="exact" w:val="9628"/>
              </w:trPr>
              <w:tc>
                <w:tcPr>
                  <w:tcW w:w="7197" w:type="dxa"/>
                </w:tcPr>
                <w:p w14:paraId="62DD1876" w14:textId="77777777" w:rsidR="00582065" w:rsidRPr="00FF1F22" w:rsidRDefault="008A2303">
                  <w:pPr>
                    <w:pStyle w:val="Untertitel"/>
                    <w:rPr>
                      <w:color w:val="8C195F"/>
                      <w:lang w:val="de-CH"/>
                    </w:rPr>
                  </w:pPr>
                  <w:r w:rsidRPr="00FF1F22">
                    <w:rPr>
                      <w:color w:val="8C195F"/>
                      <w:lang w:val="de-CH"/>
                    </w:rPr>
                    <w:t>RFID/NFC</w:t>
                  </w:r>
                </w:p>
                <w:p w14:paraId="57004DD1" w14:textId="77777777" w:rsidR="00582065" w:rsidRPr="0037217D" w:rsidRDefault="008A2303" w:rsidP="003C719D">
                  <w:pPr>
                    <w:pStyle w:val="Titel"/>
                    <w:rPr>
                      <w:sz w:val="56"/>
                      <w:lang w:val="de-CH"/>
                    </w:rPr>
                  </w:pPr>
                  <w:r w:rsidRPr="0037217D">
                    <w:rPr>
                      <w:sz w:val="56"/>
                      <w:lang w:val="de-CH"/>
                    </w:rPr>
                    <w:t xml:space="preserve">Wireless </w:t>
                  </w:r>
                  <w:r w:rsidRPr="0037217D">
                    <w:rPr>
                      <w:sz w:val="56"/>
                      <w:lang w:val="de-CH"/>
                    </w:rPr>
                    <w:br/>
                    <w:t>Kommunikations-</w:t>
                  </w:r>
                  <w:r w:rsidRPr="0037217D">
                    <w:rPr>
                      <w:sz w:val="56"/>
                      <w:lang w:val="de-CH"/>
                    </w:rPr>
                    <w:br/>
                    <w:t>technologien</w:t>
                  </w:r>
                </w:p>
                <w:p w14:paraId="41B63ACB" w14:textId="77777777" w:rsidR="00582065" w:rsidRPr="0037217D" w:rsidRDefault="008A2303">
                  <w:pPr>
                    <w:pStyle w:val="berschrift1"/>
                    <w:rPr>
                      <w:lang w:val="de-CH"/>
                    </w:rPr>
                  </w:pPr>
                  <w:r w:rsidRPr="0037217D">
                    <w:rPr>
                      <w:lang w:val="de-CH"/>
                    </w:rPr>
                    <w:t>Kurzbeschreibung</w:t>
                  </w:r>
                </w:p>
                <w:p w14:paraId="06FA5EDB" w14:textId="68C03A32" w:rsidR="00582065" w:rsidRPr="0037217D" w:rsidRDefault="008A2303">
                  <w:pPr>
                    <w:rPr>
                      <w:lang w:val="de-CH"/>
                    </w:rPr>
                  </w:pPr>
                  <w:r w:rsidRPr="00C67DD9">
                    <w:rPr>
                      <w:b/>
                      <w:lang w:val="de-CH"/>
                    </w:rPr>
                    <w:t>RFID</w:t>
                  </w:r>
                  <w:r w:rsidRPr="0037217D">
                    <w:rPr>
                      <w:lang w:val="de-CH"/>
                    </w:rPr>
                    <w:t xml:space="preserve"> – Radio </w:t>
                  </w:r>
                  <w:proofErr w:type="spellStart"/>
                  <w:r w:rsidRPr="0037217D">
                    <w:rPr>
                      <w:lang w:val="de-CH"/>
                    </w:rPr>
                    <w:t>Frequency</w:t>
                  </w:r>
                  <w:proofErr w:type="spellEnd"/>
                  <w:r w:rsidRPr="0037217D">
                    <w:rPr>
                      <w:lang w:val="de-CH"/>
                    </w:rPr>
                    <w:t xml:space="preserve"> </w:t>
                  </w:r>
                  <w:proofErr w:type="spellStart"/>
                  <w:r w:rsidRPr="0037217D">
                    <w:rPr>
                      <w:lang w:val="de-CH"/>
                    </w:rPr>
                    <w:t>Identification</w:t>
                  </w:r>
                  <w:proofErr w:type="spellEnd"/>
                  <w:r w:rsidRPr="0037217D">
                    <w:rPr>
                      <w:lang w:val="de-CH"/>
                    </w:rPr>
                    <w:t xml:space="preserve"> Es handelt sich hierbei um eine kontaktlose Kommunikationstechnik, die Informationen zur Identifikation von Personen, Tieren, Waren sowie Gütern überträgt. Der Einsatz von RFID ermöglicht viele neue Anwendungen, die mit</w:t>
                  </w:r>
                  <w:r w:rsidR="00C67DD9">
                    <w:rPr>
                      <w:lang w:val="de-CH"/>
                    </w:rPr>
                    <w:t xml:space="preserve"> bis anhin verwendeten</w:t>
                  </w:r>
                  <w:r w:rsidRPr="0037217D">
                    <w:rPr>
                      <w:lang w:val="de-CH"/>
                    </w:rPr>
                    <w:t xml:space="preserve"> Identifikationssystemen nicht realisierbar waren.</w:t>
                  </w:r>
                </w:p>
                <w:p w14:paraId="4E15BA9E" w14:textId="318590BE" w:rsidR="008A2303" w:rsidRPr="0037217D" w:rsidRDefault="008A2303" w:rsidP="008A2303">
                  <w:pPr>
                    <w:tabs>
                      <w:tab w:val="num" w:pos="720"/>
                    </w:tabs>
                    <w:rPr>
                      <w:lang w:val="de-CH"/>
                    </w:rPr>
                  </w:pPr>
                  <w:r w:rsidRPr="00C67DD9">
                    <w:rPr>
                      <w:b/>
                      <w:lang w:val="de-CH"/>
                    </w:rPr>
                    <w:t>NFC</w:t>
                  </w:r>
                  <w:r w:rsidRPr="0037217D">
                    <w:rPr>
                      <w:lang w:val="de-CH"/>
                    </w:rPr>
                    <w:t xml:space="preserve"> – ist ein neuer Funkstandard zur drahtlosen Datenübertragung. Die drei Buchstaben stehen dabei für "</w:t>
                  </w:r>
                  <w:proofErr w:type="spellStart"/>
                  <w:r w:rsidRPr="0037217D">
                    <w:rPr>
                      <w:lang w:val="de-CH"/>
                    </w:rPr>
                    <w:t>Near</w:t>
                  </w:r>
                  <w:proofErr w:type="spellEnd"/>
                  <w:r w:rsidRPr="0037217D">
                    <w:rPr>
                      <w:lang w:val="de-CH"/>
                    </w:rPr>
                    <w:t xml:space="preserve"> Field Communication" - also praktisch: Kommunikation zwischen zwei Elementen, die sich nahe beieinander befinden. Die Besonderheit von NFC liegt in der Tat darin, dass beide Geräte in einem Abstand von wenigen Zentimetern gehalten werden müssen, damit eine Übertragung stattfinden kann. Daraus wiederum ergibt sich der grö</w:t>
                  </w:r>
                  <w:r w:rsidR="00344597" w:rsidRPr="0037217D">
                    <w:rPr>
                      <w:lang w:val="de-CH"/>
                    </w:rPr>
                    <w:t>ss</w:t>
                  </w:r>
                  <w:r w:rsidRPr="0037217D">
                    <w:rPr>
                      <w:lang w:val="de-CH"/>
                    </w:rPr>
                    <w:t>te Vorteil von NFC: Es ist äu</w:t>
                  </w:r>
                  <w:r w:rsidR="00344597" w:rsidRPr="0037217D">
                    <w:rPr>
                      <w:lang w:val="de-CH"/>
                    </w:rPr>
                    <w:t>ss</w:t>
                  </w:r>
                  <w:r w:rsidRPr="0037217D">
                    <w:rPr>
                      <w:lang w:val="de-CH"/>
                    </w:rPr>
                    <w:t>erst sicher gegen das Abhören von au</w:t>
                  </w:r>
                  <w:r w:rsidR="00344597" w:rsidRPr="0037217D">
                    <w:rPr>
                      <w:lang w:val="de-CH"/>
                    </w:rPr>
                    <w:t>ss</w:t>
                  </w:r>
                  <w:r w:rsidRPr="0037217D">
                    <w:rPr>
                      <w:lang w:val="de-CH"/>
                    </w:rPr>
                    <w:t>en. Mögliche Täter müssten sich Ihnen schlie</w:t>
                  </w:r>
                  <w:r w:rsidR="00344597" w:rsidRPr="0037217D">
                    <w:rPr>
                      <w:lang w:val="de-CH"/>
                    </w:rPr>
                    <w:t>ss</w:t>
                  </w:r>
                  <w:r w:rsidRPr="0037217D">
                    <w:rPr>
                      <w:lang w:val="de-CH"/>
                    </w:rPr>
                    <w:t>lich auf engsten Raum nähern</w:t>
                  </w:r>
                  <w:r w:rsidR="00C67DD9">
                    <w:rPr>
                      <w:lang w:val="de-CH"/>
                    </w:rPr>
                    <w:t>,</w:t>
                  </w:r>
                  <w:r w:rsidRPr="0037217D">
                    <w:rPr>
                      <w:lang w:val="de-CH"/>
                    </w:rPr>
                    <w:t xml:space="preserve"> um Daten auszuspionieren.</w:t>
                  </w:r>
                </w:p>
                <w:p w14:paraId="32A52F0B" w14:textId="77777777" w:rsidR="008A2303" w:rsidRPr="0037217D" w:rsidRDefault="008A2303">
                  <w:pPr>
                    <w:rPr>
                      <w:lang w:val="de-CH"/>
                    </w:rPr>
                  </w:pPr>
                </w:p>
              </w:tc>
            </w:tr>
            <w:tr w:rsidR="00582065" w:rsidRPr="0037217D" w14:paraId="38248CCC" w14:textId="77777777" w:rsidTr="008F07C6">
              <w:trPr>
                <w:trHeight w:hRule="exact" w:val="1266"/>
              </w:trPr>
              <w:tc>
                <w:tcPr>
                  <w:tcW w:w="7197" w:type="dxa"/>
                  <w:vAlign w:val="bottom"/>
                </w:tcPr>
                <w:p w14:paraId="5CA4C4F3" w14:textId="70B19E64" w:rsidR="00582065" w:rsidRPr="0037217D" w:rsidRDefault="00AC7297">
                  <w:pPr>
                    <w:rPr>
                      <w:lang w:val="de-CH"/>
                    </w:rPr>
                  </w:pPr>
                  <w:r>
                    <w:rPr>
                      <w:noProof/>
                    </w:rPr>
                    <w:drawing>
                      <wp:inline distT="0" distB="0" distL="0" distR="0" wp14:anchorId="2A89615E" wp14:editId="4F725848">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6D3A44E0" w14:textId="77777777" w:rsidR="00582065" w:rsidRPr="0037217D" w:rsidRDefault="00582065">
            <w:pPr>
              <w:rPr>
                <w:lang w:val="de-CH"/>
              </w:rPr>
            </w:pPr>
          </w:p>
        </w:tc>
        <w:tc>
          <w:tcPr>
            <w:tcW w:w="144" w:type="dxa"/>
          </w:tcPr>
          <w:p w14:paraId="6F712C40" w14:textId="77777777"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C8307E6" w14:textId="77777777" w:rsidTr="00A724AF">
              <w:trPr>
                <w:trHeight w:hRule="exact" w:val="10908"/>
              </w:trPr>
              <w:tc>
                <w:tcPr>
                  <w:tcW w:w="3440" w:type="dxa"/>
                  <w:gridSpan w:val="2"/>
                  <w:shd w:val="clear" w:color="auto" w:fill="404040" w:themeFill="text1" w:themeFillTint="BF"/>
                </w:tcPr>
                <w:p w14:paraId="63BB7C39" w14:textId="55357038" w:rsidR="0037217D" w:rsidRPr="0037217D" w:rsidRDefault="003A6FFE" w:rsidP="0037217D">
                  <w:pPr>
                    <w:pStyle w:val="berschrift2"/>
                    <w:rPr>
                      <w:lang w:val="de-CH"/>
                    </w:rPr>
                  </w:pPr>
                  <w:r>
                    <w:rPr>
                      <w:noProof/>
                    </w:rPr>
                    <w:drawing>
                      <wp:anchor distT="0" distB="0" distL="114300" distR="114300" simplePos="0" relativeHeight="251663360" behindDoc="0" locked="0" layoutInCell="1" allowOverlap="1" wp14:anchorId="11C3C16D" wp14:editId="48656628">
                        <wp:simplePos x="0" y="0"/>
                        <wp:positionH relativeFrom="column">
                          <wp:posOffset>-182633</wp:posOffset>
                        </wp:positionH>
                        <wp:positionV relativeFrom="paragraph">
                          <wp:posOffset>3669665</wp:posOffset>
                        </wp:positionV>
                        <wp:extent cx="2192020" cy="929640"/>
                        <wp:effectExtent l="0" t="0" r="0" b="3810"/>
                        <wp:wrapSquare wrapText="bothSides"/>
                        <wp:docPr id="12" name="Grafik 12" descr="Bildergebnis fÃ¼r Supply Cha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Ã¼r Supply Chain Management"/>
                                <pic:cNvPicPr>
                                  <a:picLocks noChangeAspect="1" noChangeArrowheads="1"/>
                                </pic:cNvPicPr>
                              </pic:nvPicPr>
                              <pic:blipFill rotWithShape="1">
                                <a:blip r:embed="rId13">
                                  <a:extLst>
                                    <a:ext uri="{28A0092B-C50C-407E-A947-70E740481C1C}">
                                      <a14:useLocalDpi xmlns:a14="http://schemas.microsoft.com/office/drawing/2010/main" val="0"/>
                                    </a:ext>
                                  </a:extLst>
                                </a:blip>
                                <a:srcRect t="24859" b="11478"/>
                                <a:stretch/>
                              </pic:blipFill>
                              <pic:spPr bwMode="auto">
                                <a:xfrm>
                                  <a:off x="0" y="0"/>
                                  <a:ext cx="2192020" cy="92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4AF">
                    <w:rPr>
                      <w:noProof/>
                    </w:rPr>
                    <w:drawing>
                      <wp:anchor distT="0" distB="0" distL="114300" distR="114300" simplePos="0" relativeHeight="251665408" behindDoc="0" locked="0" layoutInCell="1" allowOverlap="1" wp14:anchorId="1DE0228E" wp14:editId="3A9A5EA7">
                        <wp:simplePos x="0" y="0"/>
                        <wp:positionH relativeFrom="column">
                          <wp:posOffset>-182604</wp:posOffset>
                        </wp:positionH>
                        <wp:positionV relativeFrom="paragraph">
                          <wp:posOffset>5525466</wp:posOffset>
                        </wp:positionV>
                        <wp:extent cx="2256155" cy="1405890"/>
                        <wp:effectExtent l="0" t="0" r="0" b="3810"/>
                        <wp:wrapSquare wrapText="bothSides"/>
                        <wp:docPr id="14" name="Grafik 14"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Ãhnliches F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615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4AF">
                    <w:rPr>
                      <w:noProof/>
                    </w:rPr>
                    <w:drawing>
                      <wp:anchor distT="0" distB="0" distL="114300" distR="114300" simplePos="0" relativeHeight="251664384" behindDoc="0" locked="0" layoutInCell="1" allowOverlap="1" wp14:anchorId="4F2E07EE" wp14:editId="79209751">
                        <wp:simplePos x="0" y="0"/>
                        <wp:positionH relativeFrom="column">
                          <wp:posOffset>-182273</wp:posOffset>
                        </wp:positionH>
                        <wp:positionV relativeFrom="paragraph">
                          <wp:posOffset>4599443</wp:posOffset>
                        </wp:positionV>
                        <wp:extent cx="2461895" cy="1001395"/>
                        <wp:effectExtent l="0" t="0" r="0" b="8255"/>
                        <wp:wrapSquare wrapText="bothSides"/>
                        <wp:docPr id="13" name="Grafik 13" descr="Bildergebnis fÃ¼r Produktion R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gebnis fÃ¼r Produktion RFID"/>
                                <pic:cNvPicPr>
                                  <a:picLocks noChangeAspect="1" noChangeArrowheads="1"/>
                                </pic:cNvPicPr>
                              </pic:nvPicPr>
                              <pic:blipFill rotWithShape="1">
                                <a:blip r:embed="rId15">
                                  <a:extLst>
                                    <a:ext uri="{28A0092B-C50C-407E-A947-70E740481C1C}">
                                      <a14:useLocalDpi xmlns:a14="http://schemas.microsoft.com/office/drawing/2010/main" val="0"/>
                                    </a:ext>
                                  </a:extLst>
                                </a:blip>
                                <a:srcRect t="19197" b="8431"/>
                                <a:stretch/>
                              </pic:blipFill>
                              <pic:spPr bwMode="auto">
                                <a:xfrm>
                                  <a:off x="0" y="0"/>
                                  <a:ext cx="2461895" cy="100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FF">
                    <w:rPr>
                      <w:noProof/>
                    </w:rPr>
                    <w:drawing>
                      <wp:anchor distT="0" distB="0" distL="114300" distR="114300" simplePos="0" relativeHeight="251662336" behindDoc="0" locked="0" layoutInCell="1" allowOverlap="1" wp14:anchorId="33F31871" wp14:editId="0FFD7EDF">
                        <wp:simplePos x="0" y="0"/>
                        <wp:positionH relativeFrom="column">
                          <wp:posOffset>-182265</wp:posOffset>
                        </wp:positionH>
                        <wp:positionV relativeFrom="paragraph">
                          <wp:posOffset>2892160</wp:posOffset>
                        </wp:positionV>
                        <wp:extent cx="2204085" cy="953135"/>
                        <wp:effectExtent l="0" t="0" r="5715" b="0"/>
                        <wp:wrapTopAndBottom/>
                        <wp:docPr id="11" name="Grafik 11"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Ãhnliches Foto"/>
                                <pic:cNvPicPr>
                                  <a:picLocks noChangeAspect="1" noChangeArrowheads="1"/>
                                </pic:cNvPicPr>
                              </pic:nvPicPr>
                              <pic:blipFill rotWithShape="1">
                                <a:blip r:embed="rId16">
                                  <a:extLst>
                                    <a:ext uri="{28A0092B-C50C-407E-A947-70E740481C1C}">
                                      <a14:useLocalDpi xmlns:a14="http://schemas.microsoft.com/office/drawing/2010/main" val="0"/>
                                    </a:ext>
                                  </a:extLst>
                                </a:blip>
                                <a:srcRect t="13186" b="8848"/>
                                <a:stretch/>
                              </pic:blipFill>
                              <pic:spPr bwMode="auto">
                                <a:xfrm>
                                  <a:off x="0" y="0"/>
                                  <a:ext cx="2204085" cy="95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FF">
                    <w:rPr>
                      <w:noProof/>
                    </w:rPr>
                    <w:drawing>
                      <wp:anchor distT="0" distB="0" distL="114300" distR="114300" simplePos="0" relativeHeight="251660288" behindDoc="0" locked="0" layoutInCell="1" allowOverlap="1" wp14:anchorId="0AF8DFFF" wp14:editId="08B5E8D8">
                        <wp:simplePos x="0" y="0"/>
                        <wp:positionH relativeFrom="column">
                          <wp:posOffset>-182880</wp:posOffset>
                        </wp:positionH>
                        <wp:positionV relativeFrom="paragraph">
                          <wp:posOffset>1955800</wp:posOffset>
                        </wp:positionV>
                        <wp:extent cx="2204085" cy="948055"/>
                        <wp:effectExtent l="0" t="0" r="5715" b="4445"/>
                        <wp:wrapTopAndBottom/>
                        <wp:docPr id="6" name="Grafik 6" descr="https://images.computerwoche.de/bdb/1880690/64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computerwoche.de/bdb/1880690/640x360.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098" t="15425" r="7648" b="20137"/>
                                <a:stretch/>
                              </pic:blipFill>
                              <pic:spPr bwMode="auto">
                                <a:xfrm>
                                  <a:off x="0" y="0"/>
                                  <a:ext cx="2204085" cy="94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9FF">
                    <w:rPr>
                      <w:noProof/>
                    </w:rPr>
                    <w:drawing>
                      <wp:anchor distT="0" distB="0" distL="114300" distR="114300" simplePos="0" relativeHeight="251659264" behindDoc="0" locked="0" layoutInCell="1" allowOverlap="1" wp14:anchorId="45B26A94" wp14:editId="68AF8DE0">
                        <wp:simplePos x="0" y="0"/>
                        <wp:positionH relativeFrom="column">
                          <wp:posOffset>-182880</wp:posOffset>
                        </wp:positionH>
                        <wp:positionV relativeFrom="paragraph">
                          <wp:posOffset>1096010</wp:posOffset>
                        </wp:positionV>
                        <wp:extent cx="2195195" cy="913765"/>
                        <wp:effectExtent l="0" t="0" r="0" b="635"/>
                        <wp:wrapSquare wrapText="bothSides"/>
                        <wp:docPr id="5" name="Grafik 5" descr="https://images.computerwoche.de/bdb/2671639/64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computerwoche.de/bdb/2671639/640x36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658" b="14310"/>
                                <a:stretch/>
                              </pic:blipFill>
                              <pic:spPr bwMode="auto">
                                <a:xfrm>
                                  <a:off x="0" y="0"/>
                                  <a:ext cx="2195195" cy="91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FF">
                    <w:rPr>
                      <w:noProof/>
                    </w:rPr>
                    <w:drawing>
                      <wp:anchor distT="0" distB="0" distL="114300" distR="114300" simplePos="0" relativeHeight="251658240" behindDoc="0" locked="0" layoutInCell="1" allowOverlap="1" wp14:anchorId="31E2A99C" wp14:editId="5F919A57">
                        <wp:simplePos x="0" y="0"/>
                        <wp:positionH relativeFrom="column">
                          <wp:posOffset>-182880</wp:posOffset>
                        </wp:positionH>
                        <wp:positionV relativeFrom="paragraph">
                          <wp:posOffset>317288</wp:posOffset>
                        </wp:positionV>
                        <wp:extent cx="2188845" cy="800735"/>
                        <wp:effectExtent l="0" t="0" r="1905" b="0"/>
                        <wp:wrapSquare wrapText="bothSides"/>
                        <wp:docPr id="4" name="Grafik 4" descr="Bildergebnis fÃ¼r acces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access control"/>
                                <pic:cNvPicPr>
                                  <a:picLocks noChangeAspect="1" noChangeArrowheads="1"/>
                                </pic:cNvPicPr>
                              </pic:nvPicPr>
                              <pic:blipFill rotWithShape="1">
                                <a:blip r:embed="rId19">
                                  <a:extLst>
                                    <a:ext uri="{28A0092B-C50C-407E-A947-70E740481C1C}">
                                      <a14:useLocalDpi xmlns:a14="http://schemas.microsoft.com/office/drawing/2010/main" val="0"/>
                                    </a:ext>
                                  </a:extLst>
                                </a:blip>
                                <a:srcRect t="35354" b="15712"/>
                                <a:stretch/>
                              </pic:blipFill>
                              <pic:spPr bwMode="auto">
                                <a:xfrm>
                                  <a:off x="0" y="0"/>
                                  <a:ext cx="2188845" cy="80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2A9982FB" w14:textId="77777777" w:rsidR="00582065" w:rsidRPr="0037217D" w:rsidRDefault="00582065" w:rsidP="0037217D">
                  <w:pPr>
                    <w:rPr>
                      <w:lang w:val="de-CH"/>
                    </w:rPr>
                  </w:pPr>
                </w:p>
                <w:p w14:paraId="5E429CB7" w14:textId="77777777" w:rsidR="00582065" w:rsidRPr="0037217D" w:rsidRDefault="00582065" w:rsidP="00344597">
                  <w:pPr>
                    <w:pStyle w:val="berschrift2"/>
                    <w:rPr>
                      <w:lang w:val="de-CH"/>
                    </w:rPr>
                  </w:pPr>
                </w:p>
              </w:tc>
            </w:tr>
            <w:tr w:rsidR="00582065" w:rsidRPr="0037217D" w14:paraId="79F079C4" w14:textId="77777777" w:rsidTr="00CC1EB4">
              <w:trPr>
                <w:trHeight w:hRule="exact" w:val="137"/>
              </w:trPr>
              <w:tc>
                <w:tcPr>
                  <w:tcW w:w="3440" w:type="dxa"/>
                  <w:gridSpan w:val="2"/>
                </w:tcPr>
                <w:p w14:paraId="09D2E038" w14:textId="77777777" w:rsidR="00582065" w:rsidRPr="0037217D" w:rsidRDefault="00582065">
                  <w:pPr>
                    <w:rPr>
                      <w:lang w:val="de-CH"/>
                    </w:rPr>
                  </w:pPr>
                </w:p>
              </w:tc>
            </w:tr>
            <w:tr w:rsidR="00655F4E" w:rsidRPr="005541F6" w14:paraId="57CCB477" w14:textId="77777777" w:rsidTr="00CC1EB4">
              <w:trPr>
                <w:trHeight w:val="566"/>
              </w:trPr>
              <w:tc>
                <w:tcPr>
                  <w:tcW w:w="3440" w:type="dxa"/>
                  <w:gridSpan w:val="2"/>
                  <w:shd w:val="clear" w:color="auto" w:fill="D9D9D9" w:themeFill="background1" w:themeFillShade="D9"/>
                </w:tcPr>
                <w:p w14:paraId="12D3861D" w14:textId="41EF3238" w:rsidR="00655F4E" w:rsidRPr="003A6FFE" w:rsidRDefault="00655F4E" w:rsidP="00635516">
                  <w:pPr>
                    <w:spacing w:before="120" w:after="40"/>
                    <w:rPr>
                      <w:color w:val="auto"/>
                      <w:lang w:val="en-US"/>
                    </w:rPr>
                  </w:pPr>
                  <w:r w:rsidRPr="00635516">
                    <w:rPr>
                      <w:b/>
                      <w:bCs/>
                      <w:color w:val="auto"/>
                      <w:sz w:val="24"/>
                      <w:szCs w:val="32"/>
                    </w:rPr>
                    <w:t>Weblinks</w:t>
                  </w:r>
                </w:p>
              </w:tc>
            </w:tr>
            <w:tr w:rsidR="00780ECD" w:rsidRPr="005541F6" w14:paraId="63CC68A0" w14:textId="77777777" w:rsidTr="00CC1EB4">
              <w:trPr>
                <w:trHeight w:hRule="exact" w:val="297"/>
              </w:trPr>
              <w:tc>
                <w:tcPr>
                  <w:tcW w:w="3440" w:type="dxa"/>
                  <w:gridSpan w:val="2"/>
                  <w:shd w:val="clear" w:color="auto" w:fill="D9D9D9" w:themeFill="background1" w:themeFillShade="D9"/>
                </w:tcPr>
                <w:p w14:paraId="00D418EA" w14:textId="7EA216E6" w:rsidR="00780ECD" w:rsidRPr="00780ECD" w:rsidRDefault="002A2944" w:rsidP="00CC1EB4">
                  <w:pPr>
                    <w:pStyle w:val="berschrift2"/>
                    <w:spacing w:after="0"/>
                    <w:jc w:val="center"/>
                    <w:rPr>
                      <w:color w:val="auto"/>
                      <w:sz w:val="16"/>
                      <w:szCs w:val="16"/>
                      <w:lang w:val="de-CH"/>
                    </w:rPr>
                  </w:pPr>
                  <w:r>
                    <w:rPr>
                      <w:color w:val="auto"/>
                      <w:sz w:val="16"/>
                      <w:szCs w:val="16"/>
                      <w:lang w:val="de-CH"/>
                    </w:rPr>
                    <w:t>NFC</w:t>
                  </w:r>
                </w:p>
              </w:tc>
            </w:tr>
            <w:tr w:rsidR="00780ECD" w:rsidRPr="005541F6" w14:paraId="4EEA44AC" w14:textId="77777777" w:rsidTr="00CC1EB4">
              <w:trPr>
                <w:trHeight w:val="1542"/>
              </w:trPr>
              <w:tc>
                <w:tcPr>
                  <w:tcW w:w="1720" w:type="dxa"/>
                  <w:shd w:val="clear" w:color="auto" w:fill="D9D9D9" w:themeFill="background1" w:themeFillShade="D9"/>
                </w:tcPr>
                <w:p w14:paraId="23F1D066" w14:textId="022F14A2" w:rsidR="009038E9" w:rsidRPr="002A2944" w:rsidRDefault="0011159A" w:rsidP="00BA179E">
                  <w:pPr>
                    <w:pStyle w:val="berschrift2"/>
                    <w:spacing w:before="120" w:after="60"/>
                    <w:rPr>
                      <w:b w:val="0"/>
                      <w:bCs/>
                      <w:color w:val="auto"/>
                      <w:sz w:val="16"/>
                      <w:szCs w:val="16"/>
                    </w:rPr>
                  </w:pPr>
                  <w:r w:rsidRPr="002A2944">
                    <w:rPr>
                      <w:b w:val="0"/>
                      <w:bCs/>
                      <w:color w:val="auto"/>
                      <w:sz w:val="16"/>
                      <w:szCs w:val="16"/>
                    </w:rPr>
                    <w:t>s</w:t>
                  </w:r>
                  <w:r w:rsidR="009038E9" w:rsidRPr="002A2944">
                    <w:rPr>
                      <w:b w:val="0"/>
                      <w:bCs/>
                      <w:color w:val="auto"/>
                      <w:sz w:val="16"/>
                      <w:szCs w:val="16"/>
                    </w:rPr>
                    <w:t>mart</w:t>
                  </w:r>
                  <w:r w:rsidRPr="002A2944">
                    <w:rPr>
                      <w:b w:val="0"/>
                      <w:bCs/>
                      <w:color w:val="auto"/>
                      <w:sz w:val="16"/>
                      <w:szCs w:val="16"/>
                    </w:rPr>
                    <w:t>-TEC</w:t>
                  </w:r>
                </w:p>
                <w:p w14:paraId="5D06A59D" w14:textId="078211CE" w:rsidR="00780ECD" w:rsidRPr="00780ECD" w:rsidRDefault="00604C94" w:rsidP="00BA179E">
                  <w:pPr>
                    <w:pStyle w:val="berschrift2"/>
                    <w:spacing w:after="120"/>
                    <w:rPr>
                      <w:color w:val="auto"/>
                      <w:sz w:val="16"/>
                      <w:szCs w:val="16"/>
                      <w:lang w:val="de-CH"/>
                    </w:rPr>
                  </w:pPr>
                  <w:r>
                    <w:rPr>
                      <w:noProof/>
                    </w:rPr>
                    <w:drawing>
                      <wp:inline distT="0" distB="0" distL="0" distR="0" wp14:anchorId="6A401D86" wp14:editId="38B99245">
                        <wp:extent cx="723892" cy="720000"/>
                        <wp:effectExtent l="0" t="0" r="63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3892" cy="720000"/>
                                </a:xfrm>
                                <a:prstGeom prst="rect">
                                  <a:avLst/>
                                </a:prstGeom>
                              </pic:spPr>
                            </pic:pic>
                          </a:graphicData>
                        </a:graphic>
                      </wp:inline>
                    </w:drawing>
                  </w:r>
                </w:p>
              </w:tc>
              <w:tc>
                <w:tcPr>
                  <w:tcW w:w="1720" w:type="dxa"/>
                  <w:shd w:val="clear" w:color="auto" w:fill="D9D9D9" w:themeFill="background1" w:themeFillShade="D9"/>
                </w:tcPr>
                <w:p w14:paraId="4227DE60" w14:textId="17E46B60" w:rsidR="0075127F" w:rsidRPr="00304720" w:rsidRDefault="0075127F" w:rsidP="00BA179E">
                  <w:pPr>
                    <w:pStyle w:val="berschrift2"/>
                    <w:spacing w:before="120" w:after="60"/>
                    <w:rPr>
                      <w:b w:val="0"/>
                      <w:bCs/>
                      <w:color w:val="auto"/>
                      <w:sz w:val="16"/>
                      <w:szCs w:val="16"/>
                    </w:rPr>
                  </w:pPr>
                  <w:r w:rsidRPr="00304720">
                    <w:rPr>
                      <w:b w:val="0"/>
                      <w:bCs/>
                      <w:color w:val="auto"/>
                      <w:sz w:val="16"/>
                      <w:szCs w:val="16"/>
                    </w:rPr>
                    <w:t>NFC-Tag</w:t>
                  </w:r>
                  <w:r w:rsidR="00304720" w:rsidRPr="00304720">
                    <w:rPr>
                      <w:b w:val="0"/>
                      <w:bCs/>
                      <w:color w:val="auto"/>
                      <w:sz w:val="16"/>
                      <w:szCs w:val="16"/>
                    </w:rPr>
                    <w:t>-Shop</w:t>
                  </w:r>
                </w:p>
                <w:p w14:paraId="33D6B4FE" w14:textId="668CC9D5" w:rsidR="00780ECD" w:rsidRPr="00A724AF" w:rsidRDefault="0075127F" w:rsidP="00BA179E">
                  <w:pPr>
                    <w:pStyle w:val="berschrift2"/>
                    <w:spacing w:after="120"/>
                    <w:rPr>
                      <w:color w:val="auto"/>
                      <w:lang w:val="de-CH"/>
                    </w:rPr>
                  </w:pPr>
                  <w:r>
                    <w:rPr>
                      <w:noProof/>
                    </w:rPr>
                    <w:drawing>
                      <wp:inline distT="0" distB="0" distL="0" distR="0" wp14:anchorId="4F114480" wp14:editId="647DC567">
                        <wp:extent cx="723850" cy="720000"/>
                        <wp:effectExtent l="0" t="0" r="63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3850" cy="720000"/>
                                </a:xfrm>
                                <a:prstGeom prst="rect">
                                  <a:avLst/>
                                </a:prstGeom>
                              </pic:spPr>
                            </pic:pic>
                          </a:graphicData>
                        </a:graphic>
                      </wp:inline>
                    </w:drawing>
                  </w:r>
                </w:p>
              </w:tc>
            </w:tr>
            <w:tr w:rsidR="00780ECD" w:rsidRPr="005541F6" w14:paraId="5E1D8106" w14:textId="77777777" w:rsidTr="00CC1EB4">
              <w:trPr>
                <w:trHeight w:hRule="exact" w:val="293"/>
              </w:trPr>
              <w:tc>
                <w:tcPr>
                  <w:tcW w:w="3440" w:type="dxa"/>
                  <w:gridSpan w:val="2"/>
                  <w:shd w:val="clear" w:color="auto" w:fill="D9D9D9" w:themeFill="background1" w:themeFillShade="D9"/>
                </w:tcPr>
                <w:p w14:paraId="14E2DBF8" w14:textId="249A50CE" w:rsidR="00780ECD" w:rsidRPr="00304720" w:rsidRDefault="00304720" w:rsidP="00CC1EB4">
                  <w:pPr>
                    <w:pStyle w:val="berschrift2"/>
                    <w:spacing w:after="0"/>
                    <w:jc w:val="center"/>
                    <w:rPr>
                      <w:color w:val="auto"/>
                      <w:sz w:val="16"/>
                      <w:szCs w:val="16"/>
                      <w:lang w:val="de-CH"/>
                    </w:rPr>
                  </w:pPr>
                  <w:r>
                    <w:rPr>
                      <w:color w:val="auto"/>
                      <w:sz w:val="16"/>
                      <w:szCs w:val="16"/>
                      <w:lang w:val="de-CH"/>
                    </w:rPr>
                    <w:t>RFID</w:t>
                  </w:r>
                </w:p>
              </w:tc>
            </w:tr>
            <w:tr w:rsidR="00780ECD" w:rsidRPr="005541F6" w14:paraId="0249F1D0" w14:textId="77777777" w:rsidTr="00CC1EB4">
              <w:trPr>
                <w:trHeight w:hRule="exact" w:val="1700"/>
              </w:trPr>
              <w:tc>
                <w:tcPr>
                  <w:tcW w:w="1720" w:type="dxa"/>
                  <w:shd w:val="clear" w:color="auto" w:fill="D9D9D9" w:themeFill="background1" w:themeFillShade="D9"/>
                </w:tcPr>
                <w:p w14:paraId="5FB138B1" w14:textId="6E52CB9E" w:rsidR="00BA29CA" w:rsidRPr="00886D69" w:rsidRDefault="00BA29CA" w:rsidP="00BA179E">
                  <w:pPr>
                    <w:pStyle w:val="berschrift2"/>
                    <w:spacing w:before="120" w:after="60"/>
                    <w:rPr>
                      <w:b w:val="0"/>
                      <w:bCs/>
                      <w:color w:val="auto"/>
                      <w:sz w:val="16"/>
                      <w:szCs w:val="16"/>
                    </w:rPr>
                  </w:pPr>
                  <w:r w:rsidRPr="00886D69">
                    <w:rPr>
                      <w:b w:val="0"/>
                      <w:bCs/>
                      <w:color w:val="auto"/>
                      <w:sz w:val="16"/>
                      <w:szCs w:val="16"/>
                    </w:rPr>
                    <w:t>RFID-</w:t>
                  </w:r>
                  <w:r w:rsidR="00886D69" w:rsidRPr="00886D69">
                    <w:rPr>
                      <w:b w:val="0"/>
                      <w:bCs/>
                      <w:color w:val="auto"/>
                      <w:sz w:val="16"/>
                      <w:szCs w:val="16"/>
                    </w:rPr>
                    <w:t>Basis</w:t>
                  </w:r>
                </w:p>
                <w:p w14:paraId="2CEBAB68" w14:textId="0964161E" w:rsidR="00780ECD" w:rsidRPr="00A724AF" w:rsidRDefault="00BA29CA" w:rsidP="00655F4E">
                  <w:pPr>
                    <w:pStyle w:val="berschrift2"/>
                    <w:rPr>
                      <w:color w:val="auto"/>
                      <w:lang w:val="de-CH"/>
                    </w:rPr>
                  </w:pPr>
                  <w:r>
                    <w:rPr>
                      <w:noProof/>
                    </w:rPr>
                    <w:drawing>
                      <wp:inline distT="0" distB="0" distL="0" distR="0" wp14:anchorId="18F8E689" wp14:editId="1FB0CE91">
                        <wp:extent cx="720000" cy="720000"/>
                        <wp:effectExtent l="0" t="0" r="444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0000" cy="720000"/>
                                </a:xfrm>
                                <a:prstGeom prst="rect">
                                  <a:avLst/>
                                </a:prstGeom>
                              </pic:spPr>
                            </pic:pic>
                          </a:graphicData>
                        </a:graphic>
                      </wp:inline>
                    </w:drawing>
                  </w:r>
                </w:p>
              </w:tc>
              <w:tc>
                <w:tcPr>
                  <w:tcW w:w="1720" w:type="dxa"/>
                  <w:shd w:val="clear" w:color="auto" w:fill="D9D9D9" w:themeFill="background1" w:themeFillShade="D9"/>
                </w:tcPr>
                <w:p w14:paraId="0C451C8F" w14:textId="435B305E" w:rsidR="00BA179E" w:rsidRPr="00BA179E" w:rsidRDefault="00BA179E" w:rsidP="00BA179E">
                  <w:pPr>
                    <w:pStyle w:val="berschrift2"/>
                    <w:spacing w:before="120" w:after="60"/>
                    <w:rPr>
                      <w:b w:val="0"/>
                      <w:bCs/>
                      <w:color w:val="auto"/>
                      <w:sz w:val="16"/>
                      <w:szCs w:val="16"/>
                    </w:rPr>
                  </w:pPr>
                  <w:r w:rsidRPr="00BA179E">
                    <w:rPr>
                      <w:b w:val="0"/>
                      <w:bCs/>
                      <w:color w:val="auto"/>
                      <w:sz w:val="16"/>
                      <w:szCs w:val="16"/>
                    </w:rPr>
                    <w:t>RFID-Journal</w:t>
                  </w:r>
                </w:p>
                <w:p w14:paraId="681B81A8" w14:textId="6C5176BD" w:rsidR="00780ECD" w:rsidRPr="00A724AF" w:rsidRDefault="00BA179E" w:rsidP="00655F4E">
                  <w:pPr>
                    <w:pStyle w:val="berschrift2"/>
                    <w:rPr>
                      <w:color w:val="auto"/>
                      <w:lang w:val="de-CH"/>
                    </w:rPr>
                  </w:pPr>
                  <w:r>
                    <w:rPr>
                      <w:noProof/>
                    </w:rPr>
                    <w:drawing>
                      <wp:inline distT="0" distB="0" distL="0" distR="0" wp14:anchorId="6FEDCC0B" wp14:editId="10B9B949">
                        <wp:extent cx="723892" cy="720000"/>
                        <wp:effectExtent l="0" t="0" r="63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3892" cy="720000"/>
                                </a:xfrm>
                                <a:prstGeom prst="rect">
                                  <a:avLst/>
                                </a:prstGeom>
                              </pic:spPr>
                            </pic:pic>
                          </a:graphicData>
                        </a:graphic>
                      </wp:inline>
                    </w:drawing>
                  </w:r>
                </w:p>
              </w:tc>
            </w:tr>
          </w:tbl>
          <w:p w14:paraId="63342054" w14:textId="77777777" w:rsidR="00582065" w:rsidRPr="003A6FFE" w:rsidRDefault="00582065">
            <w:pPr>
              <w:rPr>
                <w:lang w:val="en-US"/>
              </w:rPr>
            </w:pPr>
          </w:p>
        </w:tc>
      </w:tr>
    </w:tbl>
    <w:p w14:paraId="7EE906A7" w14:textId="77777777" w:rsidR="00582065" w:rsidRPr="003A6FFE" w:rsidRDefault="00582065">
      <w:pPr>
        <w:pStyle w:val="KeinLeerraum"/>
        <w:rPr>
          <w:lang w:val="en-US"/>
        </w:rPr>
      </w:pPr>
    </w:p>
    <w:sectPr w:rsidR="00582065" w:rsidRPr="003A6FFE"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0B2A" w14:textId="77777777" w:rsidR="002E1A0E" w:rsidRDefault="002E1A0E" w:rsidP="00344597">
      <w:pPr>
        <w:spacing w:after="0" w:line="240" w:lineRule="auto"/>
      </w:pPr>
      <w:r>
        <w:separator/>
      </w:r>
    </w:p>
  </w:endnote>
  <w:endnote w:type="continuationSeparator" w:id="0">
    <w:p w14:paraId="115A39DA" w14:textId="77777777" w:rsidR="002E1A0E" w:rsidRDefault="002E1A0E"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12945" w14:textId="77777777" w:rsidR="002E1A0E" w:rsidRDefault="002E1A0E" w:rsidP="00344597">
      <w:pPr>
        <w:spacing w:after="0" w:line="240" w:lineRule="auto"/>
      </w:pPr>
      <w:r>
        <w:separator/>
      </w:r>
    </w:p>
  </w:footnote>
  <w:footnote w:type="continuationSeparator" w:id="0">
    <w:p w14:paraId="1E86F5AA" w14:textId="77777777" w:rsidR="002E1A0E" w:rsidRDefault="002E1A0E"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attachedTemplate r:id="rId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63766"/>
    <w:rsid w:val="000D4899"/>
    <w:rsid w:val="000D667E"/>
    <w:rsid w:val="0011159A"/>
    <w:rsid w:val="001118AA"/>
    <w:rsid w:val="001207B4"/>
    <w:rsid w:val="001776B0"/>
    <w:rsid w:val="001C1B1A"/>
    <w:rsid w:val="002A2944"/>
    <w:rsid w:val="002B5F7B"/>
    <w:rsid w:val="002E1A0E"/>
    <w:rsid w:val="00304720"/>
    <w:rsid w:val="00344597"/>
    <w:rsid w:val="0037217D"/>
    <w:rsid w:val="003A6FFE"/>
    <w:rsid w:val="003C719D"/>
    <w:rsid w:val="00454C17"/>
    <w:rsid w:val="004F5BA6"/>
    <w:rsid w:val="005541F6"/>
    <w:rsid w:val="00564F6D"/>
    <w:rsid w:val="00582065"/>
    <w:rsid w:val="005F11FA"/>
    <w:rsid w:val="00604C94"/>
    <w:rsid w:val="00604CB2"/>
    <w:rsid w:val="00635516"/>
    <w:rsid w:val="00640E10"/>
    <w:rsid w:val="006439E9"/>
    <w:rsid w:val="00655F4E"/>
    <w:rsid w:val="0075127F"/>
    <w:rsid w:val="00760B06"/>
    <w:rsid w:val="00780ECD"/>
    <w:rsid w:val="007D61A3"/>
    <w:rsid w:val="00884A8E"/>
    <w:rsid w:val="00886D69"/>
    <w:rsid w:val="008A2303"/>
    <w:rsid w:val="008B08FC"/>
    <w:rsid w:val="008B3A5F"/>
    <w:rsid w:val="008F07C6"/>
    <w:rsid w:val="009038E9"/>
    <w:rsid w:val="00A724AF"/>
    <w:rsid w:val="00AC7297"/>
    <w:rsid w:val="00BA179E"/>
    <w:rsid w:val="00BA29CA"/>
    <w:rsid w:val="00BB591F"/>
    <w:rsid w:val="00BD6DC7"/>
    <w:rsid w:val="00C67DD9"/>
    <w:rsid w:val="00CA79FF"/>
    <w:rsid w:val="00CC1EB4"/>
    <w:rsid w:val="00CF34F3"/>
    <w:rsid w:val="00D25818"/>
    <w:rsid w:val="00DF45CA"/>
    <w:rsid w:val="00DF512E"/>
    <w:rsid w:val="00FE5035"/>
    <w:rsid w:val="00FF1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6" ma:contentTypeDescription="Ein neues Dokument erstellen." ma:contentTypeScope="" ma:versionID="ddebc9f527b026e764afc1679fc133ca">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3900f4329eb00a1a26177964c89e5d92"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575A1A-E195-4C2C-BC5C-6E7143C56C58}">
  <ds:schemaRefs>
    <ds:schemaRef ds:uri="http://schemas.microsoft.com/sharepoint/v3/contenttype/forms"/>
  </ds:schemaRefs>
</ds:datastoreItem>
</file>

<file path=customXml/itemProps3.xml><?xml version="1.0" encoding="utf-8"?>
<ds:datastoreItem xmlns:ds="http://schemas.openxmlformats.org/officeDocument/2006/customXml" ds:itemID="{A1BCB794-C4D0-42A2-99FD-DA38806C559E}"/>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153</Words>
  <Characters>966</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39</cp:revision>
  <cp:lastPrinted>2012-12-25T21:02:00Z</cp:lastPrinted>
  <dcterms:created xsi:type="dcterms:W3CDTF">2018-05-02T13:00:00Z</dcterms:created>
  <dcterms:modified xsi:type="dcterms:W3CDTF">2022-03-25T06:46:00Z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a5f0320f-6677-4a0d-8c7c-49f2f27bd4ed</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119600</vt:r8>
  </property>
  <property fmtid="{D5CDD505-2E9C-101B-9397-08002B2CF9AE}" pid="14" name="_ExtendedDescription">
    <vt:lpwstr/>
  </property>
  <property fmtid="{D5CDD505-2E9C-101B-9397-08002B2CF9AE}" pid="15" name="TriggerFlowInfo">
    <vt:lpwstr/>
  </property>
</Properties>
</file>