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01727B2F" w14:textId="77777777" w:rsidTr="0037217D">
              <w:trPr>
                <w:cantSplit/>
                <w:trHeight w:hRule="exact" w:val="4685"/>
              </w:trPr>
              <w:tc>
                <w:tcPr>
                  <w:tcW w:w="7197" w:type="dxa"/>
                </w:tcPr>
                <w:p w14:paraId="653D7305" w14:textId="05B666A8" w:rsidR="00582065" w:rsidRPr="0037217D" w:rsidRDefault="002F71A0">
                  <w:pPr>
                    <w:rPr>
                      <w:lang w:val="de-CH"/>
                    </w:rPr>
                  </w:pPr>
                  <w:r>
                    <w:rPr>
                      <w:noProof/>
                    </w:rPr>
                    <w:drawing>
                      <wp:inline distT="0" distB="0" distL="0" distR="0" wp14:anchorId="4EF1BB23" wp14:editId="1812EB6B">
                        <wp:extent cx="4607626" cy="3292128"/>
                        <wp:effectExtent l="0" t="0" r="2540" b="3810"/>
                        <wp:docPr id="10" name="Grafik 10" descr="Bildergebnis fÃ¼r robo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robot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644" cy="3308574"/>
                                </a:xfrm>
                                <a:prstGeom prst="rect">
                                  <a:avLst/>
                                </a:prstGeom>
                                <a:noFill/>
                                <a:ln>
                                  <a:noFill/>
                                </a:ln>
                              </pic:spPr>
                            </pic:pic>
                          </a:graphicData>
                        </a:graphic>
                      </wp:inline>
                    </w:drawing>
                  </w:r>
                </w:p>
              </w:tc>
            </w:tr>
            <w:tr w:rsidR="00582065" w:rsidRPr="0037217D" w14:paraId="039E0D02" w14:textId="77777777" w:rsidTr="0037217D">
              <w:trPr>
                <w:trHeight w:hRule="exact" w:val="9628"/>
              </w:trPr>
              <w:tc>
                <w:tcPr>
                  <w:tcW w:w="7197" w:type="dxa"/>
                </w:tcPr>
                <w:p w14:paraId="1FEC70ED" w14:textId="5E14862E" w:rsidR="00582065" w:rsidRPr="00A85FBD" w:rsidRDefault="00C12DD7">
                  <w:pPr>
                    <w:pStyle w:val="Untertitel"/>
                    <w:rPr>
                      <w:color w:val="8C195F"/>
                      <w:lang w:val="de-CH"/>
                    </w:rPr>
                  </w:pPr>
                  <w:r w:rsidRPr="00A85FBD">
                    <w:rPr>
                      <w:color w:val="8C195F"/>
                      <w:lang w:val="de-CH"/>
                    </w:rPr>
                    <w:t>Robotik</w:t>
                  </w:r>
                </w:p>
                <w:p w14:paraId="1097051D" w14:textId="536786BA" w:rsidR="009A5981" w:rsidRPr="00B15CFD" w:rsidRDefault="00C12DD7" w:rsidP="009A5981">
                  <w:pPr>
                    <w:pStyle w:val="Titel"/>
                    <w:rPr>
                      <w:sz w:val="56"/>
                      <w:lang w:val="de-CH"/>
                    </w:rPr>
                  </w:pPr>
                  <w:r w:rsidRPr="00C12DD7">
                    <w:rPr>
                      <w:sz w:val="56"/>
                    </w:rPr>
                    <w:t>INTELLIGENTE MASCHINEN</w:t>
                  </w:r>
                </w:p>
                <w:p w14:paraId="52EB5229" w14:textId="77777777" w:rsidR="00582065" w:rsidRPr="0037217D" w:rsidRDefault="008A2303">
                  <w:pPr>
                    <w:pStyle w:val="berschrift1"/>
                    <w:rPr>
                      <w:lang w:val="de-CH"/>
                    </w:rPr>
                  </w:pPr>
                  <w:r w:rsidRPr="0037217D">
                    <w:rPr>
                      <w:lang w:val="de-CH"/>
                    </w:rPr>
                    <w:t>Kurzbeschreibung</w:t>
                  </w:r>
                </w:p>
                <w:p w14:paraId="28E58071" w14:textId="77777777" w:rsidR="00C12DD7" w:rsidRDefault="00C12DD7" w:rsidP="008A2303">
                  <w:pPr>
                    <w:tabs>
                      <w:tab w:val="num" w:pos="720"/>
                    </w:tabs>
                    <w:rPr>
                      <w:szCs w:val="20"/>
                    </w:rPr>
                  </w:pPr>
                  <w:r>
                    <w:rPr>
                      <w:szCs w:val="20"/>
                    </w:rPr>
                    <w:t>Robotik versucht durch den Einsatz von Sensoren und Motoren Roboter zu bauen, welche gewisse Aufgaben erledigen oder zumindest erleichtern können. Für die Fertigung von Produkten wie zum Beispiel Autos werden Roboter schon einige Jahre eingesetzt. Häufig werden sie auch in Umgebungen eingesetzt, welche für Menschen zu gefährlich wären.</w:t>
                  </w:r>
                </w:p>
                <w:p w14:paraId="78F90A08" w14:textId="380DFEEA" w:rsidR="00B15CFD" w:rsidRDefault="00C12DD7" w:rsidP="008A2303">
                  <w:pPr>
                    <w:tabs>
                      <w:tab w:val="num" w:pos="720"/>
                    </w:tabs>
                    <w:rPr>
                      <w:szCs w:val="20"/>
                    </w:rPr>
                  </w:pPr>
                  <w:r>
                    <w:rPr>
                      <w:szCs w:val="20"/>
                    </w:rPr>
                    <w:t>Allerdings können Roboter auch in Haushalten eingesetzt werden, automatische Staubsauger oder Rasenmäh</w:t>
                  </w:r>
                  <w:r w:rsidR="00436DAA">
                    <w:rPr>
                      <w:szCs w:val="20"/>
                    </w:rPr>
                    <w:t>er</w:t>
                  </w:r>
                  <w:r>
                    <w:rPr>
                      <w:szCs w:val="20"/>
                    </w:rPr>
                    <w:t xml:space="preserve"> sind dafür die bekanntesten Beispiele</w:t>
                  </w:r>
                  <w:r w:rsidR="00F81A79" w:rsidRPr="00F81A79">
                    <w:rPr>
                      <w:szCs w:val="20"/>
                    </w:rPr>
                    <w:t>.</w:t>
                  </w:r>
                </w:p>
                <w:p w14:paraId="4C78B8A9" w14:textId="1522FC6D" w:rsidR="00C12DD7" w:rsidRPr="00C12DD7" w:rsidRDefault="00C12DD7" w:rsidP="00C12DD7">
                  <w:pPr>
                    <w:tabs>
                      <w:tab w:val="num" w:pos="720"/>
                    </w:tabs>
                    <w:rPr>
                      <w:szCs w:val="20"/>
                      <w:lang w:val="de-CH"/>
                    </w:rPr>
                  </w:pPr>
                  <w:r w:rsidRPr="00C12DD7">
                    <w:rPr>
                      <w:b/>
                      <w:szCs w:val="20"/>
                      <w:lang w:val="de-CH"/>
                    </w:rPr>
                    <w:t>Mensch-Roboter-Kollaboration</w:t>
                  </w:r>
                  <w:r>
                    <w:rPr>
                      <w:szCs w:val="20"/>
                      <w:lang w:val="de-CH"/>
                    </w:rPr>
                    <w:t xml:space="preserve">: </w:t>
                  </w:r>
                  <w:r>
                    <w:rPr>
                      <w:szCs w:val="20"/>
                      <w:lang w:val="de-CH"/>
                    </w:rPr>
                    <w:br/>
                  </w:r>
                  <w:r w:rsidRPr="00C12DD7">
                    <w:rPr>
                      <w:szCs w:val="20"/>
                    </w:rPr>
                    <w:t>Bei der Mensch-Roboter-Kollaboration arbeiten Mensch und Maschine Hand in Hand zusammen. Der Mensch steuert und überwacht die Produktion, der Roboter übernimmt die körperlich anstrengenden Arbeiten. Beide bringen ihre spezifischen Fähigkeiten ein: ein entscheidender Grundsatz von Industrie 4.0.</w:t>
                  </w:r>
                </w:p>
                <w:p w14:paraId="67C1D9C8" w14:textId="77777777" w:rsidR="00C12DD7" w:rsidRPr="00C12DD7" w:rsidRDefault="00C12DD7" w:rsidP="008A2303">
                  <w:pPr>
                    <w:tabs>
                      <w:tab w:val="num" w:pos="720"/>
                    </w:tabs>
                    <w:rPr>
                      <w:szCs w:val="20"/>
                    </w:rPr>
                  </w:pPr>
                </w:p>
                <w:p w14:paraId="0B9F9183" w14:textId="5BAFD916" w:rsidR="008A2303" w:rsidRPr="0037217D" w:rsidRDefault="008A2303">
                  <w:pPr>
                    <w:rPr>
                      <w:lang w:val="de-CH"/>
                    </w:rPr>
                  </w:pPr>
                </w:p>
              </w:tc>
            </w:tr>
            <w:tr w:rsidR="00582065" w:rsidRPr="0037217D" w14:paraId="18421D43" w14:textId="77777777" w:rsidTr="008F07C6">
              <w:trPr>
                <w:trHeight w:hRule="exact" w:val="1266"/>
              </w:trPr>
              <w:tc>
                <w:tcPr>
                  <w:tcW w:w="7197" w:type="dxa"/>
                  <w:vAlign w:val="bottom"/>
                </w:tcPr>
                <w:p w14:paraId="6165C4F7" w14:textId="1B8E077B" w:rsidR="00582065" w:rsidRPr="0037217D" w:rsidRDefault="00A85FBD">
                  <w:pPr>
                    <w:rPr>
                      <w:lang w:val="de-CH"/>
                    </w:rPr>
                  </w:pPr>
                  <w:r>
                    <w:rPr>
                      <w:noProof/>
                    </w:rPr>
                    <w:drawing>
                      <wp:inline distT="0" distB="0" distL="0" distR="0" wp14:anchorId="50628B68" wp14:editId="34618091">
                        <wp:extent cx="1692275" cy="80391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58AC4EA1"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0E26C638" w:rsidR="0037217D" w:rsidRPr="0037217D" w:rsidRDefault="002F71A0" w:rsidP="0037217D">
                  <w:pPr>
                    <w:pStyle w:val="berschrift2"/>
                    <w:rPr>
                      <w:lang w:val="de-CH"/>
                    </w:rPr>
                  </w:pPr>
                  <w:r>
                    <w:rPr>
                      <w:noProof/>
                    </w:rPr>
                    <w:drawing>
                      <wp:anchor distT="0" distB="0" distL="114300" distR="114300" simplePos="0" relativeHeight="251664384" behindDoc="1" locked="0" layoutInCell="1" allowOverlap="1" wp14:anchorId="064B8FE7" wp14:editId="7A9F2DDC">
                        <wp:simplePos x="0" y="0"/>
                        <wp:positionH relativeFrom="column">
                          <wp:posOffset>-182690</wp:posOffset>
                        </wp:positionH>
                        <wp:positionV relativeFrom="paragraph">
                          <wp:posOffset>5005062</wp:posOffset>
                        </wp:positionV>
                        <wp:extent cx="2412406" cy="2815681"/>
                        <wp:effectExtent l="0" t="0" r="6985" b="3810"/>
                        <wp:wrapTight wrapText="bothSides">
                          <wp:wrapPolygon edited="0">
                            <wp:start x="0" y="0"/>
                            <wp:lineTo x="0" y="21483"/>
                            <wp:lineTo x="21492" y="21483"/>
                            <wp:lineTo x="21492" y="0"/>
                            <wp:lineTo x="0" y="0"/>
                          </wp:wrapPolygon>
                        </wp:wrapTight>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2" cstate="print">
                                  <a:extLst>
                                    <a:ext uri="{28A0092B-C50C-407E-A947-70E740481C1C}">
                                      <a14:useLocalDpi xmlns:a14="http://schemas.microsoft.com/office/drawing/2010/main" val="0"/>
                                    </a:ext>
                                  </a:extLst>
                                </a:blip>
                                <a:srcRect t="11141"/>
                                <a:stretch/>
                              </pic:blipFill>
                              <pic:spPr bwMode="auto">
                                <a:xfrm>
                                  <a:off x="0" y="0"/>
                                  <a:ext cx="2412406" cy="281568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14:anchorId="45FEC3CA" wp14:editId="1DA1B2AE">
                        <wp:simplePos x="0" y="0"/>
                        <wp:positionH relativeFrom="column">
                          <wp:posOffset>-182302</wp:posOffset>
                        </wp:positionH>
                        <wp:positionV relativeFrom="paragraph">
                          <wp:posOffset>3421289</wp:posOffset>
                        </wp:positionV>
                        <wp:extent cx="2897224" cy="1629724"/>
                        <wp:effectExtent l="0" t="0" r="0" b="8890"/>
                        <wp:wrapTight wrapText="bothSides">
                          <wp:wrapPolygon edited="0">
                            <wp:start x="0" y="0"/>
                            <wp:lineTo x="0" y="21465"/>
                            <wp:lineTo x="21448" y="21465"/>
                            <wp:lineTo x="21448" y="0"/>
                            <wp:lineTo x="0" y="0"/>
                          </wp:wrapPolygon>
                        </wp:wrapTight>
                        <wp:docPr id="7" name="Grafik 7" descr="Bildergebnis fÃ¼r robotik anwendungsbeispiele mobilit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robotik anwendungsbeispiele mobilitÃ¤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224" cy="16297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A633882" wp14:editId="1BF0597D">
                        <wp:simplePos x="0" y="0"/>
                        <wp:positionH relativeFrom="column">
                          <wp:posOffset>-182880</wp:posOffset>
                        </wp:positionH>
                        <wp:positionV relativeFrom="paragraph">
                          <wp:posOffset>1882140</wp:posOffset>
                        </wp:positionV>
                        <wp:extent cx="2480310" cy="1543050"/>
                        <wp:effectExtent l="0" t="0" r="0" b="0"/>
                        <wp:wrapTight wrapText="bothSides">
                          <wp:wrapPolygon edited="0">
                            <wp:start x="0" y="0"/>
                            <wp:lineTo x="0" y="21333"/>
                            <wp:lineTo x="21401" y="21333"/>
                            <wp:lineTo x="21401" y="0"/>
                            <wp:lineTo x="0" y="0"/>
                          </wp:wrapPolygon>
                        </wp:wrapTight>
                        <wp:docPr id="4" name="Grafik 4" descr="Bildergebnis fÃ¼r robotik anwendungsbei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robotik anwendungsbeispiele"/>
                                <pic:cNvPicPr>
                                  <a:picLocks noChangeAspect="1" noChangeArrowheads="1"/>
                                </pic:cNvPicPr>
                              </pic:nvPicPr>
                              <pic:blipFill rotWithShape="1">
                                <a:blip r:embed="rId14">
                                  <a:extLst>
                                    <a:ext uri="{28A0092B-C50C-407E-A947-70E740481C1C}">
                                      <a14:useLocalDpi xmlns:a14="http://schemas.microsoft.com/office/drawing/2010/main" val="0"/>
                                    </a:ext>
                                  </a:extLst>
                                </a:blip>
                                <a:srcRect l="9528"/>
                                <a:stretch/>
                              </pic:blipFill>
                              <pic:spPr bwMode="auto">
                                <a:xfrm>
                                  <a:off x="0" y="0"/>
                                  <a:ext cx="248031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0F9DE54B" wp14:editId="74314C8A">
                        <wp:simplePos x="0" y="0"/>
                        <wp:positionH relativeFrom="column">
                          <wp:posOffset>-182880</wp:posOffset>
                        </wp:positionH>
                        <wp:positionV relativeFrom="paragraph">
                          <wp:posOffset>361950</wp:posOffset>
                        </wp:positionV>
                        <wp:extent cx="2250440" cy="1496060"/>
                        <wp:effectExtent l="0" t="0" r="0" b="8890"/>
                        <wp:wrapTight wrapText="bothSides">
                          <wp:wrapPolygon edited="0">
                            <wp:start x="0" y="0"/>
                            <wp:lineTo x="0" y="21453"/>
                            <wp:lineTo x="21393" y="21453"/>
                            <wp:lineTo x="21393" y="0"/>
                            <wp:lineTo x="0" y="0"/>
                          </wp:wrapPolygon>
                        </wp:wrapTight>
                        <wp:docPr id="1" name="Grafik 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a:extLst>
                                    <a:ext uri="{28A0092B-C50C-407E-A947-70E740481C1C}">
                                      <a14:useLocalDpi xmlns:a14="http://schemas.microsoft.com/office/drawing/2010/main" val="0"/>
                                    </a:ext>
                                  </a:extLst>
                                </a:blip>
                                <a:stretch>
                                  <a:fillRect/>
                                </a:stretch>
                              </pic:blipFill>
                              <pic:spPr>
                                <a:xfrm>
                                  <a:off x="0" y="0"/>
                                  <a:ext cx="2250440" cy="1496060"/>
                                </a:xfrm>
                                <a:prstGeom prst="rect">
                                  <a:avLst/>
                                </a:prstGeom>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6A7E6648" w:rsidR="00582065" w:rsidRPr="0037217D" w:rsidRDefault="00582065" w:rsidP="0037217D">
                  <w:pPr>
                    <w:rPr>
                      <w:lang w:val="de-CH"/>
                    </w:rPr>
                  </w:pPr>
                </w:p>
                <w:p w14:paraId="78FA3692" w14:textId="426D6161" w:rsidR="00582065" w:rsidRPr="0037217D" w:rsidRDefault="00582065" w:rsidP="00344597">
                  <w:pPr>
                    <w:pStyle w:val="berschrift2"/>
                    <w:rPr>
                      <w:lang w:val="de-CH"/>
                    </w:rPr>
                  </w:pPr>
                </w:p>
              </w:tc>
            </w:tr>
            <w:tr w:rsidR="00582065" w:rsidRPr="0037217D" w14:paraId="10CBE994" w14:textId="77777777" w:rsidTr="00713619">
              <w:trPr>
                <w:trHeight w:hRule="exact" w:val="137"/>
              </w:trPr>
              <w:tc>
                <w:tcPr>
                  <w:tcW w:w="3440" w:type="dxa"/>
                  <w:gridSpan w:val="2"/>
                </w:tcPr>
                <w:p w14:paraId="23550C77" w14:textId="77777777" w:rsidR="00582065" w:rsidRPr="0037217D" w:rsidRDefault="00582065">
                  <w:pPr>
                    <w:rPr>
                      <w:lang w:val="de-CH"/>
                    </w:rPr>
                  </w:pPr>
                </w:p>
              </w:tc>
            </w:tr>
            <w:tr w:rsidR="00B57E1C" w:rsidRPr="00B51A73" w14:paraId="2E443478" w14:textId="77777777" w:rsidTr="00713619">
              <w:trPr>
                <w:trHeight w:val="566"/>
              </w:trPr>
              <w:tc>
                <w:tcPr>
                  <w:tcW w:w="3440" w:type="dxa"/>
                  <w:gridSpan w:val="2"/>
                  <w:shd w:val="clear" w:color="auto" w:fill="D9D9D9" w:themeFill="background1" w:themeFillShade="D9"/>
                </w:tcPr>
                <w:p w14:paraId="23D49AD2" w14:textId="79044A99" w:rsidR="00B57E1C" w:rsidRPr="00B51A73" w:rsidRDefault="00B57E1C" w:rsidP="00E81E09">
                  <w:pPr>
                    <w:pStyle w:val="berschrift2"/>
                    <w:spacing w:before="120" w:after="40"/>
                    <w:rPr>
                      <w:color w:val="auto"/>
                    </w:rPr>
                  </w:pPr>
                  <w:r w:rsidRPr="00E81E09">
                    <w:rPr>
                      <w:color w:val="auto"/>
                      <w:sz w:val="24"/>
                      <w:szCs w:val="24"/>
                    </w:rPr>
                    <w:t>Weblinks</w:t>
                  </w:r>
                </w:p>
              </w:tc>
            </w:tr>
            <w:tr w:rsidR="00B57E1C" w:rsidRPr="00B51A73" w14:paraId="708F8EFE" w14:textId="77777777" w:rsidTr="00713619">
              <w:trPr>
                <w:trHeight w:hRule="exact" w:val="1856"/>
              </w:trPr>
              <w:tc>
                <w:tcPr>
                  <w:tcW w:w="1720" w:type="dxa"/>
                  <w:shd w:val="clear" w:color="auto" w:fill="D9D9D9" w:themeFill="background1" w:themeFillShade="D9"/>
                </w:tcPr>
                <w:p w14:paraId="672A8B90" w14:textId="77777777" w:rsidR="003E11A3" w:rsidRDefault="003E11A3" w:rsidP="00B57E1C">
                  <w:pPr>
                    <w:pStyle w:val="berschrift2"/>
                    <w:rPr>
                      <w:noProof/>
                    </w:rPr>
                  </w:pPr>
                  <w:proofErr w:type="spellStart"/>
                  <w:r w:rsidRPr="003E11A3">
                    <w:rPr>
                      <w:b w:val="0"/>
                      <w:bCs/>
                      <w:color w:val="auto"/>
                      <w:sz w:val="16"/>
                      <w:szCs w:val="16"/>
                    </w:rPr>
                    <w:t>Omron</w:t>
                  </w:r>
                  <w:proofErr w:type="spellEnd"/>
                </w:p>
                <w:p w14:paraId="6E7082F1" w14:textId="0CB06BF7" w:rsidR="00B57E1C" w:rsidRPr="00B51A73" w:rsidRDefault="003E11A3" w:rsidP="00B57E1C">
                  <w:pPr>
                    <w:pStyle w:val="berschrift2"/>
                    <w:rPr>
                      <w:color w:val="auto"/>
                    </w:rPr>
                  </w:pPr>
                  <w:r>
                    <w:rPr>
                      <w:noProof/>
                    </w:rPr>
                    <w:drawing>
                      <wp:inline distT="0" distB="0" distL="0" distR="0" wp14:anchorId="3DB2340A" wp14:editId="78833D05">
                        <wp:extent cx="726440" cy="7226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07BC09E4" w14:textId="77777777" w:rsidR="002237A1" w:rsidRDefault="00900700" w:rsidP="00B57E1C">
                  <w:pPr>
                    <w:pStyle w:val="berschrift2"/>
                    <w:rPr>
                      <w:b w:val="0"/>
                      <w:bCs/>
                      <w:color w:val="auto"/>
                      <w:sz w:val="16"/>
                      <w:szCs w:val="16"/>
                    </w:rPr>
                  </w:pPr>
                  <w:r w:rsidRPr="002237A1">
                    <w:rPr>
                      <w:b w:val="0"/>
                      <w:bCs/>
                      <w:color w:val="auto"/>
                      <w:sz w:val="16"/>
                      <w:szCs w:val="16"/>
                    </w:rPr>
                    <w:t>Robotik-Trends</w:t>
                  </w:r>
                </w:p>
                <w:p w14:paraId="60CB4128" w14:textId="1DC7740E" w:rsidR="00B57E1C" w:rsidRPr="00B51A73" w:rsidRDefault="002237A1" w:rsidP="00B57E1C">
                  <w:pPr>
                    <w:pStyle w:val="berschrift2"/>
                    <w:rPr>
                      <w:color w:val="auto"/>
                    </w:rPr>
                  </w:pPr>
                  <w:r>
                    <w:rPr>
                      <w:noProof/>
                    </w:rPr>
                    <w:drawing>
                      <wp:inline distT="0" distB="0" distL="0" distR="0" wp14:anchorId="2185BDF5" wp14:editId="22D52829">
                        <wp:extent cx="726440" cy="72263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440" cy="722630"/>
                                </a:xfrm>
                                <a:prstGeom prst="rect">
                                  <a:avLst/>
                                </a:prstGeom>
                              </pic:spPr>
                            </pic:pic>
                          </a:graphicData>
                        </a:graphic>
                      </wp:inline>
                    </w:drawing>
                  </w:r>
                </w:p>
              </w:tc>
            </w:tr>
            <w:tr w:rsidR="00B57E1C" w:rsidRPr="00B51A73" w14:paraId="5F114E12" w14:textId="77777777" w:rsidTr="00713619">
              <w:trPr>
                <w:trHeight w:hRule="exact" w:val="2123"/>
              </w:trPr>
              <w:tc>
                <w:tcPr>
                  <w:tcW w:w="1720" w:type="dxa"/>
                  <w:shd w:val="clear" w:color="auto" w:fill="D9D9D9" w:themeFill="background1" w:themeFillShade="D9"/>
                </w:tcPr>
                <w:p w14:paraId="40113056" w14:textId="77777777" w:rsidR="00012609" w:rsidRDefault="00012609" w:rsidP="00B57E1C">
                  <w:pPr>
                    <w:pStyle w:val="berschrift2"/>
                    <w:rPr>
                      <w:b w:val="0"/>
                      <w:bCs/>
                      <w:color w:val="auto"/>
                      <w:sz w:val="16"/>
                      <w:szCs w:val="16"/>
                    </w:rPr>
                  </w:pPr>
                  <w:r w:rsidRPr="00012609">
                    <w:rPr>
                      <w:b w:val="0"/>
                      <w:bCs/>
                      <w:color w:val="auto"/>
                      <w:sz w:val="16"/>
                      <w:szCs w:val="16"/>
                    </w:rPr>
                    <w:t>Handelszeitung</w:t>
                  </w:r>
                </w:p>
                <w:p w14:paraId="1E6DBC08" w14:textId="4EB63B63" w:rsidR="00B57E1C" w:rsidRPr="00B51A73" w:rsidRDefault="00012609" w:rsidP="00B57E1C">
                  <w:pPr>
                    <w:pStyle w:val="berschrift2"/>
                    <w:rPr>
                      <w:color w:val="auto"/>
                    </w:rPr>
                  </w:pPr>
                  <w:r>
                    <w:rPr>
                      <w:noProof/>
                    </w:rPr>
                    <w:drawing>
                      <wp:inline distT="0" distB="0" distL="0" distR="0" wp14:anchorId="0AFE4643" wp14:editId="57DA33E8">
                        <wp:extent cx="726440" cy="722630"/>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44FDE8A6" w14:textId="77777777" w:rsidR="00713619" w:rsidRDefault="00713619" w:rsidP="00B57E1C">
                  <w:pPr>
                    <w:pStyle w:val="berschrift2"/>
                    <w:rPr>
                      <w:b w:val="0"/>
                      <w:bCs/>
                      <w:color w:val="auto"/>
                      <w:sz w:val="16"/>
                      <w:szCs w:val="16"/>
                    </w:rPr>
                  </w:pPr>
                  <w:r>
                    <w:rPr>
                      <w:b w:val="0"/>
                      <w:bCs/>
                      <w:color w:val="auto"/>
                      <w:sz w:val="16"/>
                      <w:szCs w:val="16"/>
                    </w:rPr>
                    <w:t>HCI</w:t>
                  </w:r>
                </w:p>
                <w:p w14:paraId="4E6DA2F4" w14:textId="55EB753F" w:rsidR="00B57E1C" w:rsidRPr="00B51A73" w:rsidRDefault="00DD0C56" w:rsidP="00B57E1C">
                  <w:pPr>
                    <w:pStyle w:val="berschrift2"/>
                    <w:rPr>
                      <w:color w:val="auto"/>
                    </w:rPr>
                  </w:pPr>
                  <w:r>
                    <w:rPr>
                      <w:noProof/>
                    </w:rPr>
                    <w:drawing>
                      <wp:inline distT="0" distB="0" distL="0" distR="0" wp14:anchorId="1EFEDC2F" wp14:editId="3251B26B">
                        <wp:extent cx="726440" cy="7226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6440" cy="722630"/>
                                </a:xfrm>
                                <a:prstGeom prst="rect">
                                  <a:avLst/>
                                </a:prstGeom>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CE12" w14:textId="77777777" w:rsidR="00DC6BFC" w:rsidRDefault="00DC6BFC" w:rsidP="00344597">
      <w:pPr>
        <w:spacing w:after="0" w:line="240" w:lineRule="auto"/>
      </w:pPr>
      <w:r>
        <w:separator/>
      </w:r>
    </w:p>
  </w:endnote>
  <w:endnote w:type="continuationSeparator" w:id="0">
    <w:p w14:paraId="77D58719" w14:textId="77777777" w:rsidR="00DC6BFC" w:rsidRDefault="00DC6BFC"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BCCC6" w14:textId="77777777" w:rsidR="00DC6BFC" w:rsidRDefault="00DC6BFC" w:rsidP="00344597">
      <w:pPr>
        <w:spacing w:after="0" w:line="240" w:lineRule="auto"/>
      </w:pPr>
      <w:r>
        <w:separator/>
      </w:r>
    </w:p>
  </w:footnote>
  <w:footnote w:type="continuationSeparator" w:id="0">
    <w:p w14:paraId="1930D335" w14:textId="77777777" w:rsidR="00DC6BFC" w:rsidRDefault="00DC6BFC"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attachedTemplate r:id="rId1"/>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12609"/>
    <w:rsid w:val="00063766"/>
    <w:rsid w:val="001207B4"/>
    <w:rsid w:val="001776B0"/>
    <w:rsid w:val="002237A1"/>
    <w:rsid w:val="002464EF"/>
    <w:rsid w:val="002F71A0"/>
    <w:rsid w:val="00344597"/>
    <w:rsid w:val="0037217D"/>
    <w:rsid w:val="003C719D"/>
    <w:rsid w:val="003E11A3"/>
    <w:rsid w:val="00436DAA"/>
    <w:rsid w:val="004E1628"/>
    <w:rsid w:val="00582065"/>
    <w:rsid w:val="006C2F9F"/>
    <w:rsid w:val="006F5FC9"/>
    <w:rsid w:val="00713619"/>
    <w:rsid w:val="00775652"/>
    <w:rsid w:val="0084426D"/>
    <w:rsid w:val="00884A8E"/>
    <w:rsid w:val="008A2303"/>
    <w:rsid w:val="008D0FE0"/>
    <w:rsid w:val="008F07C6"/>
    <w:rsid w:val="008F6990"/>
    <w:rsid w:val="00900700"/>
    <w:rsid w:val="009A3D25"/>
    <w:rsid w:val="009A5981"/>
    <w:rsid w:val="00A724AF"/>
    <w:rsid w:val="00A733CC"/>
    <w:rsid w:val="00A75132"/>
    <w:rsid w:val="00A85FBD"/>
    <w:rsid w:val="00B15CFD"/>
    <w:rsid w:val="00B51A73"/>
    <w:rsid w:val="00B5622B"/>
    <w:rsid w:val="00B57E1C"/>
    <w:rsid w:val="00BD6DC7"/>
    <w:rsid w:val="00C12DD7"/>
    <w:rsid w:val="00CA79FF"/>
    <w:rsid w:val="00CB50D0"/>
    <w:rsid w:val="00CF34F3"/>
    <w:rsid w:val="00D166E1"/>
    <w:rsid w:val="00DC6BFC"/>
    <w:rsid w:val="00DD0C56"/>
    <w:rsid w:val="00E630DE"/>
    <w:rsid w:val="00E81E09"/>
    <w:rsid w:val="00EF1CD8"/>
    <w:rsid w:val="00F81A79"/>
    <w:rsid w:val="00F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20232">
      <w:bodyDiv w:val="1"/>
      <w:marLeft w:val="0"/>
      <w:marRight w:val="0"/>
      <w:marTop w:val="0"/>
      <w:marBottom w:val="0"/>
      <w:divBdr>
        <w:top w:val="none" w:sz="0" w:space="0" w:color="auto"/>
        <w:left w:val="none" w:sz="0" w:space="0" w:color="auto"/>
        <w:bottom w:val="none" w:sz="0" w:space="0" w:color="auto"/>
        <w:right w:val="none" w:sz="0" w:space="0" w:color="auto"/>
      </w:divBdr>
    </w:div>
    <w:div w:id="594020702">
      <w:bodyDiv w:val="1"/>
      <w:marLeft w:val="0"/>
      <w:marRight w:val="0"/>
      <w:marTop w:val="0"/>
      <w:marBottom w:val="0"/>
      <w:divBdr>
        <w:top w:val="none" w:sz="0" w:space="0" w:color="auto"/>
        <w:left w:val="none" w:sz="0" w:space="0" w:color="auto"/>
        <w:bottom w:val="none" w:sz="0" w:space="0" w:color="auto"/>
        <w:right w:val="none" w:sz="0" w:space="0" w:color="auto"/>
      </w:divBdr>
    </w:div>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877086851">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477382103">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 w:id="2015104982">
      <w:bodyDiv w:val="1"/>
      <w:marLeft w:val="0"/>
      <w:marRight w:val="0"/>
      <w:marTop w:val="0"/>
      <w:marBottom w:val="0"/>
      <w:divBdr>
        <w:top w:val="none" w:sz="0" w:space="0" w:color="auto"/>
        <w:left w:val="none" w:sz="0" w:space="0" w:color="auto"/>
        <w:bottom w:val="none" w:sz="0" w:space="0" w:color="auto"/>
        <w:right w:val="none" w:sz="0" w:space="0" w:color="auto"/>
      </w:divBdr>
    </w:div>
    <w:div w:id="203268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6" ma:contentTypeDescription="Ein neues Dokument erstellen." ma:contentTypeScope="" ma:versionID="ddebc9f527b026e764afc1679fc133ca">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3900f4329eb00a1a26177964c89e5d92"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d9490d37-27f9-4a55-96b3-c259fc44407c"/>
  </ds:schemaRefs>
</ds:datastoreItem>
</file>

<file path=customXml/itemProps3.xml><?xml version="1.0" encoding="utf-8"?>
<ds:datastoreItem xmlns:ds="http://schemas.openxmlformats.org/officeDocument/2006/customXml" ds:itemID="{89AE8F21-B22F-4D51-A5E6-2B072B9C05D8}"/>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131</Words>
  <Characters>826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20</cp:revision>
  <cp:lastPrinted>2012-12-25T21:02:00Z</cp:lastPrinted>
  <dcterms:created xsi:type="dcterms:W3CDTF">2018-08-07T14:15:00Z</dcterms:created>
  <dcterms:modified xsi:type="dcterms:W3CDTF">2022-03-25T06:57:00Z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2fdb47fa-cfd6-4370-8915-6c67413fd494</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118600</vt:r8>
  </property>
  <property fmtid="{D5CDD505-2E9C-101B-9397-08002B2CF9AE}" pid="14" name="_ExtendedDescription">
    <vt:lpwstr/>
  </property>
  <property fmtid="{D5CDD505-2E9C-101B-9397-08002B2CF9AE}" pid="15" name="TriggerFlowInfo">
    <vt:lpwstr/>
  </property>
</Properties>
</file>