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le für das Layout für allgemeine Handzettel"/>
      </w:tblPr>
      <w:tblGrid>
        <w:gridCol w:w="7200"/>
        <w:gridCol w:w="144"/>
        <w:gridCol w:w="3456"/>
      </w:tblGrid>
      <w:tr w:rsidR="00582065" w:rsidRPr="00B51A73" w14:paraId="01DCF4A4" w14:textId="77777777" w:rsidTr="003C719D">
        <w:trPr>
          <w:trHeight w:hRule="exact" w:val="15458"/>
          <w:jc w:val="center"/>
        </w:trPr>
        <w:tc>
          <w:tcPr>
            <w:tcW w:w="7200" w:type="dxa"/>
          </w:tcPr>
          <w:tbl>
            <w:tblPr>
              <w:tblW w:w="7371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ür Handzettel-Textkörper"/>
            </w:tblPr>
            <w:tblGrid>
              <w:gridCol w:w="7371"/>
            </w:tblGrid>
            <w:tr w:rsidR="00582065" w:rsidRPr="0037217D" w14:paraId="01727B2F" w14:textId="77777777" w:rsidTr="00225990">
              <w:trPr>
                <w:cantSplit/>
                <w:trHeight w:hRule="exact" w:val="4685"/>
              </w:trPr>
              <w:tc>
                <w:tcPr>
                  <w:tcW w:w="7371" w:type="dxa"/>
                </w:tcPr>
                <w:p w14:paraId="653D7305" w14:textId="7EBD64CE" w:rsidR="00582065" w:rsidRPr="0037217D" w:rsidRDefault="00225990">
                  <w:pPr>
                    <w:rPr>
                      <w:lang w:val="de-CH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98688" behindDoc="0" locked="0" layoutInCell="1" allowOverlap="1" wp14:anchorId="42D12062" wp14:editId="6143C989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4671060" cy="3114040"/>
                        <wp:effectExtent l="0" t="0" r="0" b="0"/>
                        <wp:wrapSquare wrapText="bothSides"/>
                        <wp:docPr id="3" name="Grafi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71060" cy="3114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582065" w:rsidRPr="0037217D" w14:paraId="039E0D02" w14:textId="77777777" w:rsidTr="00225990">
              <w:trPr>
                <w:trHeight w:hRule="exact" w:val="9628"/>
              </w:trPr>
              <w:tc>
                <w:tcPr>
                  <w:tcW w:w="7371" w:type="dxa"/>
                </w:tcPr>
                <w:p w14:paraId="1FEC70ED" w14:textId="0E226707" w:rsidR="00582065" w:rsidRPr="00E85BBA" w:rsidRDefault="0045281D">
                  <w:pPr>
                    <w:pStyle w:val="Untertitel"/>
                    <w:rPr>
                      <w:color w:val="8C195F"/>
                      <w:lang w:val="de-CH"/>
                    </w:rPr>
                  </w:pPr>
                  <w:r w:rsidRPr="00E85BBA">
                    <w:rPr>
                      <w:color w:val="8C195F"/>
                      <w:lang w:val="de-CH"/>
                    </w:rPr>
                    <w:t>Blockchain</w:t>
                  </w:r>
                </w:p>
                <w:p w14:paraId="1097051D" w14:textId="66CB2348" w:rsidR="009A5981" w:rsidRPr="00B15CFD" w:rsidRDefault="009F7F79" w:rsidP="009A5981">
                  <w:pPr>
                    <w:pStyle w:val="Titel"/>
                    <w:rPr>
                      <w:sz w:val="56"/>
                      <w:lang w:val="de-CH"/>
                    </w:rPr>
                  </w:pPr>
                  <w:r>
                    <w:rPr>
                      <w:sz w:val="56"/>
                    </w:rPr>
                    <w:t>bitcoin &amp; more</w:t>
                  </w:r>
                </w:p>
                <w:p w14:paraId="52EB5229" w14:textId="77777777" w:rsidR="00582065" w:rsidRPr="0037217D" w:rsidRDefault="008A2303">
                  <w:pPr>
                    <w:pStyle w:val="berschrift1"/>
                    <w:rPr>
                      <w:lang w:val="de-CH"/>
                    </w:rPr>
                  </w:pPr>
                  <w:r w:rsidRPr="0037217D">
                    <w:rPr>
                      <w:lang w:val="de-CH"/>
                    </w:rPr>
                    <w:t>Kurzbeschreibung</w:t>
                  </w:r>
                </w:p>
                <w:p w14:paraId="6265481A" w14:textId="75DA8675" w:rsidR="0007734F" w:rsidRDefault="00D23976" w:rsidP="00A300AD">
                  <w:pPr>
                    <w:tabs>
                      <w:tab w:val="num" w:pos="720"/>
                    </w:tabs>
                    <w:ind w:right="396"/>
                    <w:jc w:val="both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Mit dem Hype um Bitcoin</w:t>
                  </w:r>
                  <w:r w:rsidR="00E85BBA">
                    <w:rPr>
                      <w:szCs w:val="20"/>
                    </w:rPr>
                    <w:t>, der</w:t>
                  </w:r>
                  <w:r w:rsidR="00E85BBA">
                    <w:rPr>
                      <w:szCs w:val="20"/>
                    </w:rPr>
                    <w:t xml:space="preserve"> </w:t>
                  </w:r>
                  <w:r>
                    <w:rPr>
                      <w:szCs w:val="20"/>
                    </w:rPr>
                    <w:t>wohl bekannteste</w:t>
                  </w:r>
                  <w:r w:rsidR="00572D03">
                    <w:rPr>
                      <w:szCs w:val="20"/>
                    </w:rPr>
                    <w:t>n</w:t>
                  </w:r>
                  <w:r>
                    <w:rPr>
                      <w:szCs w:val="20"/>
                    </w:rPr>
                    <w:t xml:space="preserve"> Blockchain-Kryptowährung</w:t>
                  </w:r>
                  <w:r w:rsidR="00E85BBA">
                    <w:rPr>
                      <w:szCs w:val="20"/>
                    </w:rPr>
                    <w:t>,</w:t>
                  </w:r>
                  <w:r w:rsidR="00404CA6">
                    <w:rPr>
                      <w:szCs w:val="20"/>
                    </w:rPr>
                    <w:t xml:space="preserve"> weiteren Kryptowährungen und neuerdings auch NFTs,</w:t>
                  </w:r>
                  <w:r>
                    <w:rPr>
                      <w:szCs w:val="20"/>
                    </w:rPr>
                    <w:t xml:space="preserve"> </w:t>
                  </w:r>
                  <w:r w:rsidR="00404CA6">
                    <w:rPr>
                      <w:szCs w:val="20"/>
                    </w:rPr>
                    <w:t>erhält</w:t>
                  </w:r>
                  <w:r>
                    <w:rPr>
                      <w:szCs w:val="20"/>
                    </w:rPr>
                    <w:t xml:space="preserve"> die dafür benötigte Technologie</w:t>
                  </w:r>
                  <w:r w:rsidR="00572D03">
                    <w:rPr>
                      <w:szCs w:val="20"/>
                    </w:rPr>
                    <w:t xml:space="preserve"> </w:t>
                  </w:r>
                  <w:r>
                    <w:rPr>
                      <w:szCs w:val="20"/>
                    </w:rPr>
                    <w:t>Blockchain</w:t>
                  </w:r>
                  <w:r w:rsidR="00572D03">
                    <w:rPr>
                      <w:szCs w:val="20"/>
                    </w:rPr>
                    <w:t xml:space="preserve"> </w:t>
                  </w:r>
                  <w:r w:rsidR="00404CA6">
                    <w:rPr>
                      <w:szCs w:val="20"/>
                    </w:rPr>
                    <w:t>immer mehr</w:t>
                  </w:r>
                  <w:r>
                    <w:rPr>
                      <w:szCs w:val="20"/>
                    </w:rPr>
                    <w:t xml:space="preserve"> Aufmerksamkeit. </w:t>
                  </w:r>
                  <w:r w:rsidR="00CE45E1">
                    <w:rPr>
                      <w:szCs w:val="20"/>
                    </w:rPr>
                    <w:t xml:space="preserve">Es handelt sich bei der Blockchain um den </w:t>
                  </w:r>
                  <w:r w:rsidR="00C17FEC">
                    <w:rPr>
                      <w:szCs w:val="20"/>
                    </w:rPr>
                    <w:t xml:space="preserve">derzeit vermutlich </w:t>
                  </w:r>
                  <w:proofErr w:type="spellStart"/>
                  <w:r w:rsidR="00C17FEC">
                    <w:rPr>
                      <w:szCs w:val="20"/>
                    </w:rPr>
                    <w:t>grö</w:t>
                  </w:r>
                  <w:r w:rsidR="0081413C">
                    <w:rPr>
                      <w:szCs w:val="20"/>
                    </w:rPr>
                    <w:t>ss</w:t>
                  </w:r>
                  <w:r w:rsidR="00C17FEC">
                    <w:rPr>
                      <w:szCs w:val="20"/>
                    </w:rPr>
                    <w:t>ten</w:t>
                  </w:r>
                  <w:proofErr w:type="spellEnd"/>
                  <w:r w:rsidR="00C17FEC">
                    <w:rPr>
                      <w:szCs w:val="20"/>
                    </w:rPr>
                    <w:t xml:space="preserve"> Hype in der </w:t>
                  </w:r>
                  <w:r w:rsidR="00951CF7">
                    <w:rPr>
                      <w:szCs w:val="20"/>
                    </w:rPr>
                    <w:t>Fintech-Branche</w:t>
                  </w:r>
                  <w:r w:rsidR="00C17FEC">
                    <w:rPr>
                      <w:szCs w:val="20"/>
                    </w:rPr>
                    <w:t xml:space="preserve">. Das Buzzword erzeugt </w:t>
                  </w:r>
                  <w:r w:rsidR="00876C62">
                    <w:rPr>
                      <w:szCs w:val="20"/>
                    </w:rPr>
                    <w:t>riesiges</w:t>
                  </w:r>
                  <w:r w:rsidR="00C17FEC">
                    <w:rPr>
                      <w:szCs w:val="20"/>
                    </w:rPr>
                    <w:t xml:space="preserve"> Interesse – aber was </w:t>
                  </w:r>
                  <w:r w:rsidR="0081413C">
                    <w:rPr>
                      <w:szCs w:val="20"/>
                    </w:rPr>
                    <w:t xml:space="preserve">ist eigentlich </w:t>
                  </w:r>
                  <w:r w:rsidR="008E758E">
                    <w:rPr>
                      <w:szCs w:val="20"/>
                    </w:rPr>
                    <w:t>diese</w:t>
                  </w:r>
                  <w:r w:rsidR="0081413C">
                    <w:rPr>
                      <w:szCs w:val="20"/>
                    </w:rPr>
                    <w:t xml:space="preserve"> Blockchain?</w:t>
                  </w:r>
                </w:p>
                <w:p w14:paraId="1EAAA2DD" w14:textId="2488F51C" w:rsidR="004812A6" w:rsidRDefault="00A300AD" w:rsidP="00A300AD">
                  <w:pPr>
                    <w:tabs>
                      <w:tab w:val="num" w:pos="720"/>
                    </w:tabs>
                    <w:ind w:right="396"/>
                    <w:jc w:val="both"/>
                    <w:rPr>
                      <w:szCs w:val="20"/>
                    </w:rPr>
                  </w:pPr>
                  <w:r>
                    <w:rPr>
                      <w:szCs w:val="20"/>
                    </w:rPr>
                    <w:t xml:space="preserve">Eine Blockchain kann man sich wie ein Kassenbuch vorstellen. Sobald zwischen zwei Parteien eine Datentransaktion stattfindet, wird in das Kassenbuch eine neue Position eingetragen. </w:t>
                  </w:r>
                  <w:r w:rsidR="00880D20">
                    <w:rPr>
                      <w:szCs w:val="20"/>
                    </w:rPr>
                    <w:t>Das Kassenbuch liegt jedoch nicht irgendwo in einer Schublade</w:t>
                  </w:r>
                  <w:r w:rsidR="009E2051">
                    <w:rPr>
                      <w:szCs w:val="20"/>
                    </w:rPr>
                    <w:t xml:space="preserve">. Tausende Kopien davon befinden sich </w:t>
                  </w:r>
                  <w:r w:rsidR="001A765C">
                    <w:rPr>
                      <w:szCs w:val="20"/>
                    </w:rPr>
                    <w:t xml:space="preserve">geschützt </w:t>
                  </w:r>
                  <w:r w:rsidR="009E2051">
                    <w:rPr>
                      <w:szCs w:val="20"/>
                    </w:rPr>
                    <w:t xml:space="preserve">auf Privatcomputern und Businessservern rund um den Globus. </w:t>
                  </w:r>
                  <w:r w:rsidR="00FD6141">
                    <w:rPr>
                      <w:szCs w:val="20"/>
                    </w:rPr>
                    <w:t>Wird eine neue Position in ein</w:t>
                  </w:r>
                  <w:r w:rsidR="00E36223">
                    <w:rPr>
                      <w:szCs w:val="20"/>
                    </w:rPr>
                    <w:t>e dieser Kopien eingetragen, erscheint diese in allen anderen Kopien ebenfalls</w:t>
                  </w:r>
                  <w:r w:rsidR="004A07C1">
                    <w:rPr>
                      <w:szCs w:val="20"/>
                    </w:rPr>
                    <w:t xml:space="preserve">. Damit </w:t>
                  </w:r>
                  <w:r w:rsidR="002D1D14">
                    <w:rPr>
                      <w:szCs w:val="20"/>
                    </w:rPr>
                    <w:t>gilt die</w:t>
                  </w:r>
                  <w:r w:rsidR="00F90463">
                    <w:rPr>
                      <w:szCs w:val="20"/>
                    </w:rPr>
                    <w:t xml:space="preserve"> neue</w:t>
                  </w:r>
                  <w:r w:rsidR="002D1D14">
                    <w:rPr>
                      <w:szCs w:val="20"/>
                    </w:rPr>
                    <w:t xml:space="preserve"> Position als authentifiziert, also echt und dauerhaft gültig, </w:t>
                  </w:r>
                  <w:r w:rsidR="00535A8A">
                    <w:rPr>
                      <w:szCs w:val="20"/>
                    </w:rPr>
                    <w:t>denn aus de</w:t>
                  </w:r>
                  <w:r w:rsidR="001F550E">
                    <w:rPr>
                      <w:szCs w:val="20"/>
                    </w:rPr>
                    <w:t>m Netzwerk von</w:t>
                  </w:r>
                  <w:r w:rsidR="00535A8A">
                    <w:rPr>
                      <w:szCs w:val="20"/>
                    </w:rPr>
                    <w:t xml:space="preserve"> tausenden geschützten Kopien lässt sich der Eintrag nicht mehr el</w:t>
                  </w:r>
                  <w:r w:rsidR="00785C05">
                    <w:rPr>
                      <w:szCs w:val="20"/>
                    </w:rPr>
                    <w:t xml:space="preserve">iminieren. </w:t>
                  </w:r>
                </w:p>
                <w:p w14:paraId="69D57E11" w14:textId="1C4983A5" w:rsidR="006E58C3" w:rsidRDefault="00DF2482" w:rsidP="00A300AD">
                  <w:pPr>
                    <w:tabs>
                      <w:tab w:val="num" w:pos="720"/>
                    </w:tabs>
                    <w:ind w:right="396"/>
                    <w:jc w:val="both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Zu Abst</w:t>
                  </w:r>
                  <w:r w:rsidR="00FD6141">
                    <w:rPr>
                      <w:szCs w:val="20"/>
                    </w:rPr>
                    <w:t>r</w:t>
                  </w:r>
                  <w:r>
                    <w:rPr>
                      <w:szCs w:val="20"/>
                    </w:rPr>
                    <w:t xml:space="preserve">akt? </w:t>
                  </w:r>
                  <w:r w:rsidR="00E876E5">
                    <w:rPr>
                      <w:szCs w:val="20"/>
                    </w:rPr>
                    <w:t xml:space="preserve">Hier eine Geschichte: A drückt B Geld in die Hand. </w:t>
                  </w:r>
                  <w:r w:rsidR="00610531">
                    <w:rPr>
                      <w:szCs w:val="20"/>
                    </w:rPr>
                    <w:t xml:space="preserve">Dabei sehen jedoch einige hundert Leute zu. Alle können bestätigen, dass A das Geld B gegeben hat und kennen auch den Betrag. </w:t>
                  </w:r>
                  <w:r w:rsidR="005E6949">
                    <w:rPr>
                      <w:szCs w:val="20"/>
                    </w:rPr>
                    <w:t xml:space="preserve">Die Kontrolle über die Transaktion hat also ein Netzwerk und nicht wie bisher ein einzelner Akteur – beispielsweise eine Bank. Was jedoch niemand genau </w:t>
                  </w:r>
                  <w:proofErr w:type="spellStart"/>
                  <w:r w:rsidR="005E6949">
                    <w:rPr>
                      <w:szCs w:val="20"/>
                    </w:rPr>
                    <w:t>weiss</w:t>
                  </w:r>
                  <w:proofErr w:type="spellEnd"/>
                  <w:r w:rsidR="005E6949">
                    <w:rPr>
                      <w:szCs w:val="20"/>
                    </w:rPr>
                    <w:t xml:space="preserve"> ist, wer A und B sind. </w:t>
                  </w:r>
                  <w:r w:rsidR="00E17C3E">
                    <w:rPr>
                      <w:szCs w:val="20"/>
                    </w:rPr>
                    <w:t xml:space="preserve">Transaktionsteilnehmer sind anonym – </w:t>
                  </w:r>
                  <w:proofErr w:type="spellStart"/>
                  <w:r w:rsidR="00E17C3E">
                    <w:rPr>
                      <w:szCs w:val="20"/>
                    </w:rPr>
                    <w:t>ausser</w:t>
                  </w:r>
                  <w:proofErr w:type="spellEnd"/>
                  <w:r w:rsidR="00E17C3E">
                    <w:rPr>
                      <w:szCs w:val="20"/>
                    </w:rPr>
                    <w:t xml:space="preserve"> sie möchten erkannt werden.</w:t>
                  </w:r>
                </w:p>
                <w:p w14:paraId="67C1D9C8" w14:textId="77777777" w:rsidR="00C12DD7" w:rsidRPr="0007734F" w:rsidRDefault="00C12DD7" w:rsidP="008A2303">
                  <w:pPr>
                    <w:tabs>
                      <w:tab w:val="num" w:pos="720"/>
                    </w:tabs>
                    <w:rPr>
                      <w:szCs w:val="20"/>
                      <w:lang w:val="de-CH"/>
                    </w:rPr>
                  </w:pPr>
                </w:p>
                <w:p w14:paraId="0B9F9183" w14:textId="5BAFD916" w:rsidR="008A2303" w:rsidRPr="0037217D" w:rsidRDefault="008A2303">
                  <w:pPr>
                    <w:rPr>
                      <w:lang w:val="de-CH"/>
                    </w:rPr>
                  </w:pPr>
                </w:p>
              </w:tc>
            </w:tr>
            <w:tr w:rsidR="00582065" w:rsidRPr="0037217D" w14:paraId="18421D43" w14:textId="77777777" w:rsidTr="00225990">
              <w:trPr>
                <w:trHeight w:hRule="exact" w:val="1266"/>
              </w:trPr>
              <w:tc>
                <w:tcPr>
                  <w:tcW w:w="7371" w:type="dxa"/>
                  <w:vAlign w:val="bottom"/>
                </w:tcPr>
                <w:p w14:paraId="6165C4F7" w14:textId="45297323" w:rsidR="00582065" w:rsidRPr="0037217D" w:rsidRDefault="008E46A8">
                  <w:pPr>
                    <w:rPr>
                      <w:lang w:val="de-CH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A197984" wp14:editId="4B7E4B17">
                        <wp:extent cx="1692275" cy="803910"/>
                        <wp:effectExtent l="0" t="0" r="3175" b="0"/>
                        <wp:docPr id="7" name="Grafi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2275" cy="803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B694B89" w14:textId="77777777" w:rsidR="00582065" w:rsidRPr="0037217D" w:rsidRDefault="00582065">
            <w:pPr>
              <w:rPr>
                <w:lang w:val="de-CH"/>
              </w:rPr>
            </w:pPr>
          </w:p>
        </w:tc>
        <w:tc>
          <w:tcPr>
            <w:tcW w:w="144" w:type="dxa"/>
          </w:tcPr>
          <w:p w14:paraId="5183A973" w14:textId="58AC4EA1" w:rsidR="00582065" w:rsidRPr="0037217D" w:rsidRDefault="00582065">
            <w:pPr>
              <w:rPr>
                <w:lang w:val="de-CH"/>
              </w:rPr>
            </w:pPr>
          </w:p>
        </w:tc>
        <w:tc>
          <w:tcPr>
            <w:tcW w:w="3456" w:type="dxa"/>
          </w:tcPr>
          <w:tbl>
            <w:tblPr>
              <w:tblW w:w="4977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ür Handzettel-Seitenleiste"/>
            </w:tblPr>
            <w:tblGrid>
              <w:gridCol w:w="1720"/>
              <w:gridCol w:w="1720"/>
            </w:tblGrid>
            <w:tr w:rsidR="00582065" w:rsidRPr="0037217D" w14:paraId="320C779A" w14:textId="77777777" w:rsidTr="00A724AF">
              <w:trPr>
                <w:trHeight w:hRule="exact" w:val="10908"/>
              </w:trPr>
              <w:tc>
                <w:tcPr>
                  <w:tcW w:w="3440" w:type="dxa"/>
                  <w:gridSpan w:val="2"/>
                  <w:shd w:val="clear" w:color="auto" w:fill="404040" w:themeFill="text1" w:themeFillTint="BF"/>
                </w:tcPr>
                <w:p w14:paraId="43088315" w14:textId="791F086D" w:rsidR="0037217D" w:rsidRPr="0037217D" w:rsidRDefault="008A2303" w:rsidP="00CE38AE">
                  <w:pPr>
                    <w:pStyle w:val="berschrift2"/>
                    <w:jc w:val="center"/>
                    <w:rPr>
                      <w:lang w:val="de-CH"/>
                    </w:rPr>
                  </w:pPr>
                  <w:r w:rsidRPr="0037217D">
                    <w:rPr>
                      <w:lang w:val="de-CH"/>
                    </w:rPr>
                    <w:t>Anwendungs</w:t>
                  </w:r>
                  <w:r w:rsidR="0037217D" w:rsidRPr="0037217D">
                    <w:rPr>
                      <w:lang w:val="de-CH"/>
                    </w:rPr>
                    <w:t>fälle:</w:t>
                  </w:r>
                </w:p>
                <w:p w14:paraId="3899A275" w14:textId="2D860C57" w:rsidR="00582065" w:rsidRPr="0037217D" w:rsidRDefault="00582065" w:rsidP="0037217D">
                  <w:pPr>
                    <w:rPr>
                      <w:lang w:val="de-CH"/>
                    </w:rPr>
                  </w:pPr>
                </w:p>
                <w:p w14:paraId="78FA3692" w14:textId="7B658647" w:rsidR="00582065" w:rsidRPr="0037217D" w:rsidRDefault="00924469" w:rsidP="00344597">
                  <w:pPr>
                    <w:pStyle w:val="berschrift2"/>
                    <w:rPr>
                      <w:lang w:val="de-CH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01760" behindDoc="0" locked="0" layoutInCell="1" allowOverlap="1" wp14:anchorId="18CB7A2D" wp14:editId="15007B5A">
                        <wp:simplePos x="0" y="0"/>
                        <wp:positionH relativeFrom="column">
                          <wp:posOffset>-182880</wp:posOffset>
                        </wp:positionH>
                        <wp:positionV relativeFrom="paragraph">
                          <wp:posOffset>3795395</wp:posOffset>
                        </wp:positionV>
                        <wp:extent cx="2184400" cy="1228725"/>
                        <wp:effectExtent l="0" t="0" r="6350" b="9525"/>
                        <wp:wrapSquare wrapText="bothSides"/>
                        <wp:docPr id="6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84400" cy="1228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700736" behindDoc="0" locked="0" layoutInCell="1" allowOverlap="1" wp14:anchorId="41AD2DE3" wp14:editId="5B10224B">
                        <wp:simplePos x="0" y="0"/>
                        <wp:positionH relativeFrom="column">
                          <wp:posOffset>-182880</wp:posOffset>
                        </wp:positionH>
                        <wp:positionV relativeFrom="paragraph">
                          <wp:posOffset>3010535</wp:posOffset>
                        </wp:positionV>
                        <wp:extent cx="2193290" cy="784860"/>
                        <wp:effectExtent l="0" t="0" r="0" b="0"/>
                        <wp:wrapSquare wrapText="bothSides"/>
                        <wp:docPr id="5" name="Grafi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3290" cy="784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99712" behindDoc="0" locked="0" layoutInCell="1" allowOverlap="1" wp14:anchorId="0085D2FE" wp14:editId="2CF200A9">
                        <wp:simplePos x="0" y="0"/>
                        <wp:positionH relativeFrom="column">
                          <wp:posOffset>-182880</wp:posOffset>
                        </wp:positionH>
                        <wp:positionV relativeFrom="paragraph">
                          <wp:posOffset>1751330</wp:posOffset>
                        </wp:positionV>
                        <wp:extent cx="2198370" cy="1257935"/>
                        <wp:effectExtent l="0" t="0" r="0" b="0"/>
                        <wp:wrapSquare wrapText="bothSides"/>
                        <wp:docPr id="4" name="Grafi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8370" cy="12579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97664" behindDoc="0" locked="0" layoutInCell="1" allowOverlap="1" wp14:anchorId="73B454EB" wp14:editId="322C8BD9">
                        <wp:simplePos x="0" y="0"/>
                        <wp:positionH relativeFrom="column">
                          <wp:posOffset>-182880</wp:posOffset>
                        </wp:positionH>
                        <wp:positionV relativeFrom="paragraph">
                          <wp:posOffset>284613</wp:posOffset>
                        </wp:positionV>
                        <wp:extent cx="2207260" cy="1470660"/>
                        <wp:effectExtent l="0" t="0" r="2540" b="0"/>
                        <wp:wrapSquare wrapText="bothSides"/>
                        <wp:docPr id="1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7260" cy="1470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582065" w:rsidRPr="0037217D" w14:paraId="10CBE994" w14:textId="77777777" w:rsidTr="00E85BBA">
              <w:trPr>
                <w:trHeight w:hRule="exact" w:val="137"/>
              </w:trPr>
              <w:tc>
                <w:tcPr>
                  <w:tcW w:w="3440" w:type="dxa"/>
                  <w:gridSpan w:val="2"/>
                </w:tcPr>
                <w:p w14:paraId="23550C77" w14:textId="77777777" w:rsidR="00582065" w:rsidRPr="0037217D" w:rsidRDefault="00582065">
                  <w:pPr>
                    <w:rPr>
                      <w:lang w:val="de-CH"/>
                    </w:rPr>
                  </w:pPr>
                </w:p>
              </w:tc>
            </w:tr>
            <w:tr w:rsidR="009171CC" w:rsidRPr="00B51A73" w14:paraId="2E443478" w14:textId="77777777" w:rsidTr="00E85BBA">
              <w:trPr>
                <w:trHeight w:val="566"/>
              </w:trPr>
              <w:tc>
                <w:tcPr>
                  <w:tcW w:w="3440" w:type="dxa"/>
                  <w:gridSpan w:val="2"/>
                  <w:shd w:val="clear" w:color="auto" w:fill="D9D9D9" w:themeFill="background1" w:themeFillShade="D9"/>
                </w:tcPr>
                <w:p w14:paraId="23D49AD2" w14:textId="25E4C3DA" w:rsidR="009171CC" w:rsidRPr="00B51A73" w:rsidRDefault="009171CC" w:rsidP="00E85BBA">
                  <w:pPr>
                    <w:spacing w:before="120" w:after="40"/>
                    <w:rPr>
                      <w:color w:val="auto"/>
                    </w:rPr>
                  </w:pPr>
                  <w:r w:rsidRPr="00E85BBA">
                    <w:rPr>
                      <w:rFonts w:eastAsiaTheme="majorEastAsia" w:cstheme="majorBidi"/>
                      <w:color w:val="auto"/>
                      <w:sz w:val="24"/>
                    </w:rPr>
                    <w:t>Weblinks</w:t>
                  </w:r>
                </w:p>
              </w:tc>
            </w:tr>
            <w:tr w:rsidR="009171CC" w:rsidRPr="00B51A73" w14:paraId="5F5F2B39" w14:textId="77777777" w:rsidTr="00E85BBA">
              <w:trPr>
                <w:trHeight w:hRule="exact" w:val="1997"/>
              </w:trPr>
              <w:tc>
                <w:tcPr>
                  <w:tcW w:w="1720" w:type="dxa"/>
                  <w:shd w:val="clear" w:color="auto" w:fill="D9D9D9" w:themeFill="background1" w:themeFillShade="D9"/>
                </w:tcPr>
                <w:p w14:paraId="50DDEC50" w14:textId="77777777" w:rsidR="009171CC" w:rsidRDefault="009171CC" w:rsidP="009171CC">
                  <w:pPr>
                    <w:spacing w:before="120" w:after="40"/>
                    <w:rPr>
                      <w:rFonts w:eastAsiaTheme="majorEastAsia" w:cstheme="majorBidi"/>
                      <w:bCs/>
                      <w:color w:val="auto"/>
                      <w:sz w:val="16"/>
                      <w:szCs w:val="16"/>
                    </w:rPr>
                  </w:pPr>
                  <w:r w:rsidRPr="00E85BBA">
                    <w:rPr>
                      <w:rFonts w:eastAsiaTheme="majorEastAsia" w:cstheme="majorBidi"/>
                      <w:bCs/>
                      <w:color w:val="auto"/>
                      <w:sz w:val="16"/>
                      <w:szCs w:val="16"/>
                    </w:rPr>
                    <w:t>LinkedIn</w:t>
                  </w:r>
                </w:p>
                <w:p w14:paraId="13E93D3D" w14:textId="05D60AAB" w:rsidR="006C53F3" w:rsidRPr="00D24C70" w:rsidRDefault="004A6C2F" w:rsidP="009171CC">
                  <w:pPr>
                    <w:spacing w:before="120" w:after="40"/>
                    <w:rPr>
                      <w:rFonts w:eastAsiaTheme="majorEastAsia" w:cstheme="majorBidi"/>
                      <w:b/>
                      <w:color w:val="auto"/>
                      <w:sz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F63FDFC" wp14:editId="3A13B1C5">
                        <wp:extent cx="726440" cy="722630"/>
                        <wp:effectExtent l="0" t="0" r="0" b="1270"/>
                        <wp:docPr id="9" name="Grafi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6440" cy="722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20" w:type="dxa"/>
                  <w:shd w:val="clear" w:color="auto" w:fill="D9D9D9" w:themeFill="background1" w:themeFillShade="D9"/>
                </w:tcPr>
                <w:p w14:paraId="577B4D54" w14:textId="77777777" w:rsidR="00763977" w:rsidRDefault="00763977" w:rsidP="009171CC">
                  <w:pPr>
                    <w:spacing w:before="120" w:after="40"/>
                    <w:rPr>
                      <w:rFonts w:eastAsiaTheme="majorEastAsia" w:cstheme="majorBidi"/>
                      <w:bCs/>
                      <w:color w:val="auto"/>
                      <w:sz w:val="16"/>
                      <w:szCs w:val="16"/>
                    </w:rPr>
                  </w:pPr>
                  <w:r w:rsidRPr="00E85BBA">
                    <w:rPr>
                      <w:rFonts w:eastAsiaTheme="majorEastAsia" w:cstheme="majorBidi"/>
                      <w:bCs/>
                      <w:color w:val="auto"/>
                      <w:sz w:val="16"/>
                      <w:szCs w:val="16"/>
                    </w:rPr>
                    <w:t>Blockgeeks</w:t>
                  </w:r>
                </w:p>
                <w:p w14:paraId="61B45CF6" w14:textId="652F0262" w:rsidR="009171CC" w:rsidRPr="00D24C70" w:rsidRDefault="00763977" w:rsidP="009171CC">
                  <w:pPr>
                    <w:spacing w:before="120" w:after="40"/>
                    <w:rPr>
                      <w:rFonts w:eastAsiaTheme="majorEastAsia" w:cstheme="majorBidi"/>
                      <w:b/>
                      <w:color w:val="auto"/>
                      <w:sz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10034D3" wp14:editId="7FF737A0">
                        <wp:extent cx="726440" cy="722630"/>
                        <wp:effectExtent l="0" t="0" r="0" b="1270"/>
                        <wp:docPr id="11" name="Grafik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6440" cy="722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171CC" w:rsidRPr="00B51A73" w14:paraId="597E94C9" w14:textId="77777777" w:rsidTr="00E85BBA">
              <w:trPr>
                <w:trHeight w:hRule="exact" w:val="1841"/>
              </w:trPr>
              <w:tc>
                <w:tcPr>
                  <w:tcW w:w="1720" w:type="dxa"/>
                  <w:shd w:val="clear" w:color="auto" w:fill="D9D9D9" w:themeFill="background1" w:themeFillShade="D9"/>
                </w:tcPr>
                <w:p w14:paraId="6095C530" w14:textId="77777777" w:rsidR="007B6A7F" w:rsidRDefault="007B6A7F" w:rsidP="009171CC">
                  <w:pPr>
                    <w:spacing w:before="120" w:after="40"/>
                    <w:rPr>
                      <w:rFonts w:eastAsiaTheme="majorEastAsia" w:cstheme="majorBidi"/>
                      <w:bCs/>
                      <w:color w:val="auto"/>
                      <w:sz w:val="16"/>
                      <w:szCs w:val="16"/>
                    </w:rPr>
                  </w:pPr>
                  <w:r w:rsidRPr="00E85BBA">
                    <w:rPr>
                      <w:rFonts w:eastAsiaTheme="majorEastAsia" w:cstheme="majorBidi"/>
                      <w:bCs/>
                      <w:color w:val="auto"/>
                      <w:sz w:val="16"/>
                      <w:szCs w:val="16"/>
                    </w:rPr>
                    <w:t>Nestlé</w:t>
                  </w:r>
                </w:p>
                <w:p w14:paraId="0948256D" w14:textId="4E5CFE54" w:rsidR="009171CC" w:rsidRPr="00D24C70" w:rsidRDefault="007B6A7F" w:rsidP="009171CC">
                  <w:pPr>
                    <w:spacing w:before="120" w:after="40"/>
                    <w:rPr>
                      <w:rFonts w:eastAsiaTheme="majorEastAsia" w:cstheme="majorBidi"/>
                      <w:b/>
                      <w:color w:val="auto"/>
                      <w:sz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3608A0E" wp14:editId="799CEC50">
                        <wp:extent cx="726440" cy="722630"/>
                        <wp:effectExtent l="0" t="0" r="0" b="1270"/>
                        <wp:docPr id="12" name="Grafi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6440" cy="722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20" w:type="dxa"/>
                  <w:shd w:val="clear" w:color="auto" w:fill="D9D9D9" w:themeFill="background1" w:themeFillShade="D9"/>
                </w:tcPr>
                <w:p w14:paraId="096A5BDA" w14:textId="77777777" w:rsidR="00083FDD" w:rsidRDefault="00083FDD" w:rsidP="009171CC">
                  <w:pPr>
                    <w:spacing w:before="120" w:after="40"/>
                    <w:rPr>
                      <w:rFonts w:eastAsiaTheme="majorEastAsia" w:cstheme="majorBidi"/>
                      <w:bCs/>
                      <w:color w:val="auto"/>
                      <w:sz w:val="16"/>
                      <w:szCs w:val="16"/>
                    </w:rPr>
                  </w:pPr>
                  <w:r w:rsidRPr="00E85BBA">
                    <w:rPr>
                      <w:rFonts w:eastAsiaTheme="majorEastAsia" w:cstheme="majorBidi"/>
                      <w:bCs/>
                      <w:color w:val="auto"/>
                      <w:sz w:val="16"/>
                      <w:szCs w:val="16"/>
                    </w:rPr>
                    <w:t>Kodak</w:t>
                  </w:r>
                </w:p>
                <w:p w14:paraId="610A0C16" w14:textId="270E6C5E" w:rsidR="009171CC" w:rsidRPr="00E85BBA" w:rsidRDefault="00083FDD" w:rsidP="009171CC">
                  <w:pPr>
                    <w:spacing w:before="120" w:after="40"/>
                    <w:rPr>
                      <w:rFonts w:eastAsiaTheme="majorEastAsia" w:cstheme="majorBidi"/>
                      <w:bCs/>
                      <w:color w:val="auto"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F601655" wp14:editId="54459FF5">
                        <wp:extent cx="726440" cy="722630"/>
                        <wp:effectExtent l="0" t="0" r="0" b="1270"/>
                        <wp:docPr id="14" name="Grafik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6440" cy="722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99DB2B1" w14:textId="77777777" w:rsidR="00582065" w:rsidRPr="00B51A73" w:rsidRDefault="00582065"/>
        </w:tc>
      </w:tr>
    </w:tbl>
    <w:p w14:paraId="14A1DDDF" w14:textId="52E94AD3" w:rsidR="00582065" w:rsidRPr="00B51A73" w:rsidRDefault="00582065">
      <w:pPr>
        <w:pStyle w:val="KeinLeerraum"/>
      </w:pPr>
    </w:p>
    <w:sectPr w:rsidR="00582065" w:rsidRPr="00B51A73" w:rsidSect="00181340">
      <w:pgSz w:w="11906" w:h="16838" w:code="9"/>
      <w:pgMar w:top="720" w:right="567" w:bottom="35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60A6AB" w14:textId="77777777" w:rsidR="00EB35EB" w:rsidRDefault="00EB35EB" w:rsidP="00344597">
      <w:pPr>
        <w:spacing w:after="0" w:line="240" w:lineRule="auto"/>
      </w:pPr>
      <w:r>
        <w:separator/>
      </w:r>
    </w:p>
  </w:endnote>
  <w:endnote w:type="continuationSeparator" w:id="0">
    <w:p w14:paraId="381B714D" w14:textId="77777777" w:rsidR="00EB35EB" w:rsidRDefault="00EB35EB" w:rsidP="00344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78BC2" w14:textId="77777777" w:rsidR="00EB35EB" w:rsidRDefault="00EB35EB" w:rsidP="00344597">
      <w:pPr>
        <w:spacing w:after="0" w:line="240" w:lineRule="auto"/>
      </w:pPr>
      <w:r>
        <w:separator/>
      </w:r>
    </w:p>
  </w:footnote>
  <w:footnote w:type="continuationSeparator" w:id="0">
    <w:p w14:paraId="1C630C07" w14:textId="77777777" w:rsidR="00EB35EB" w:rsidRDefault="00EB35EB" w:rsidP="003445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B96294"/>
    <w:multiLevelType w:val="multilevel"/>
    <w:tmpl w:val="2D94E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07A434B"/>
    <w:multiLevelType w:val="hybridMultilevel"/>
    <w:tmpl w:val="7924DBF8"/>
    <w:lvl w:ilvl="0" w:tplc="DCA0872E">
      <w:numFmt w:val="bullet"/>
      <w:lvlText w:val="-"/>
      <w:lvlJc w:val="left"/>
      <w:pPr>
        <w:ind w:left="720" w:hanging="360"/>
      </w:pPr>
      <w:rPr>
        <w:rFonts w:ascii="Georgia" w:eastAsiaTheme="minorEastAsia" w:hAnsi="Georgia" w:cstheme="minorBidi" w:hint="default"/>
        <w:color w:val="FFFFFF" w:themeColor="background1"/>
        <w:sz w:val="4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attachedTemplate r:id="rId1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303"/>
    <w:rsid w:val="00035380"/>
    <w:rsid w:val="00056070"/>
    <w:rsid w:val="00063766"/>
    <w:rsid w:val="0007734F"/>
    <w:rsid w:val="00083FDD"/>
    <w:rsid w:val="000D0779"/>
    <w:rsid w:val="001207B4"/>
    <w:rsid w:val="001776B0"/>
    <w:rsid w:val="00181340"/>
    <w:rsid w:val="001A765C"/>
    <w:rsid w:val="001E5F4A"/>
    <w:rsid w:val="001F550E"/>
    <w:rsid w:val="0021138D"/>
    <w:rsid w:val="00225990"/>
    <w:rsid w:val="002464EF"/>
    <w:rsid w:val="002D1D14"/>
    <w:rsid w:val="002E16A8"/>
    <w:rsid w:val="002F0C02"/>
    <w:rsid w:val="002F0FEA"/>
    <w:rsid w:val="002F71A0"/>
    <w:rsid w:val="00344597"/>
    <w:rsid w:val="003606EE"/>
    <w:rsid w:val="0037217D"/>
    <w:rsid w:val="00396DF0"/>
    <w:rsid w:val="003C719D"/>
    <w:rsid w:val="00404CA6"/>
    <w:rsid w:val="0045281D"/>
    <w:rsid w:val="00473277"/>
    <w:rsid w:val="004812A6"/>
    <w:rsid w:val="004A07C1"/>
    <w:rsid w:val="004A6C2F"/>
    <w:rsid w:val="004B3341"/>
    <w:rsid w:val="004C12DC"/>
    <w:rsid w:val="0050526E"/>
    <w:rsid w:val="00535A8A"/>
    <w:rsid w:val="00572D03"/>
    <w:rsid w:val="00582065"/>
    <w:rsid w:val="005E6949"/>
    <w:rsid w:val="005F0E2F"/>
    <w:rsid w:val="0060081F"/>
    <w:rsid w:val="00610531"/>
    <w:rsid w:val="006960FD"/>
    <w:rsid w:val="006B1F53"/>
    <w:rsid w:val="006C1836"/>
    <w:rsid w:val="006C53F3"/>
    <w:rsid w:val="006E58C3"/>
    <w:rsid w:val="006F5FC9"/>
    <w:rsid w:val="00763977"/>
    <w:rsid w:val="00785C05"/>
    <w:rsid w:val="007B6A7F"/>
    <w:rsid w:val="0081413C"/>
    <w:rsid w:val="008160CA"/>
    <w:rsid w:val="00876C62"/>
    <w:rsid w:val="00880D20"/>
    <w:rsid w:val="00884A8E"/>
    <w:rsid w:val="008A2303"/>
    <w:rsid w:val="008A24E7"/>
    <w:rsid w:val="008D0FE0"/>
    <w:rsid w:val="008E46A8"/>
    <w:rsid w:val="008E758E"/>
    <w:rsid w:val="008F07C6"/>
    <w:rsid w:val="008F6990"/>
    <w:rsid w:val="009171CC"/>
    <w:rsid w:val="00922078"/>
    <w:rsid w:val="00924469"/>
    <w:rsid w:val="00943761"/>
    <w:rsid w:val="00951CF7"/>
    <w:rsid w:val="009A5981"/>
    <w:rsid w:val="009B3E91"/>
    <w:rsid w:val="009E2051"/>
    <w:rsid w:val="009F7F79"/>
    <w:rsid w:val="00A03326"/>
    <w:rsid w:val="00A20009"/>
    <w:rsid w:val="00A2056E"/>
    <w:rsid w:val="00A300AD"/>
    <w:rsid w:val="00A359B8"/>
    <w:rsid w:val="00A40121"/>
    <w:rsid w:val="00A724AF"/>
    <w:rsid w:val="00A75132"/>
    <w:rsid w:val="00A8259E"/>
    <w:rsid w:val="00AA3A55"/>
    <w:rsid w:val="00B15CFD"/>
    <w:rsid w:val="00B454CF"/>
    <w:rsid w:val="00B51A73"/>
    <w:rsid w:val="00B5622B"/>
    <w:rsid w:val="00B775D9"/>
    <w:rsid w:val="00BD125A"/>
    <w:rsid w:val="00BD6DC7"/>
    <w:rsid w:val="00C12DD7"/>
    <w:rsid w:val="00C17FEC"/>
    <w:rsid w:val="00CA79FF"/>
    <w:rsid w:val="00CC4960"/>
    <w:rsid w:val="00CE38AE"/>
    <w:rsid w:val="00CE45E1"/>
    <w:rsid w:val="00CF34F3"/>
    <w:rsid w:val="00D23976"/>
    <w:rsid w:val="00D24C70"/>
    <w:rsid w:val="00D26C89"/>
    <w:rsid w:val="00D45EA3"/>
    <w:rsid w:val="00DA4D9C"/>
    <w:rsid w:val="00DF2482"/>
    <w:rsid w:val="00E11F91"/>
    <w:rsid w:val="00E17C3E"/>
    <w:rsid w:val="00E36223"/>
    <w:rsid w:val="00E85BBA"/>
    <w:rsid w:val="00E876E5"/>
    <w:rsid w:val="00E91ABD"/>
    <w:rsid w:val="00EB291E"/>
    <w:rsid w:val="00EB35EB"/>
    <w:rsid w:val="00EF1CD8"/>
    <w:rsid w:val="00F22EC1"/>
    <w:rsid w:val="00F51A7A"/>
    <w:rsid w:val="00F52CD1"/>
    <w:rsid w:val="00F81A79"/>
    <w:rsid w:val="00F85C48"/>
    <w:rsid w:val="00F90463"/>
    <w:rsid w:val="00FB60A2"/>
    <w:rsid w:val="00FD6141"/>
    <w:rsid w:val="00FD7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03D5CB86"/>
  <w15:chartTrackingRefBased/>
  <w15:docId w15:val="{9C7BDB06-67FE-46CF-99CE-7AD1B50FF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de-DE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7217D"/>
    <w:rPr>
      <w:rFonts w:ascii="Arial" w:hAnsi="Arial"/>
      <w:sz w:val="20"/>
    </w:rPr>
  </w:style>
  <w:style w:type="paragraph" w:styleId="berschrift1">
    <w:name w:val="heading 1"/>
    <w:basedOn w:val="Standard"/>
    <w:next w:val="Standard"/>
    <w:link w:val="berschrift1Zchn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berschrift2">
    <w:name w:val="heading 2"/>
    <w:basedOn w:val="Standard"/>
    <w:next w:val="Zeile"/>
    <w:link w:val="berschrift2Zchn"/>
    <w:uiPriority w:val="3"/>
    <w:unhideWhenUsed/>
    <w:qFormat/>
    <w:rsid w:val="00CA79FF"/>
    <w:pPr>
      <w:keepNext/>
      <w:keepLines/>
      <w:spacing w:before="60" w:after="240" w:line="240" w:lineRule="auto"/>
      <w:outlineLvl w:val="1"/>
    </w:pPr>
    <w:rPr>
      <w:rFonts w:eastAsiaTheme="majorEastAsia" w:cstheme="majorBidi"/>
      <w:b/>
      <w:color w:val="FFFFFF" w:themeColor="background1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berschrift4">
    <w:name w:val="heading 4"/>
    <w:basedOn w:val="Standard"/>
    <w:next w:val="Standard"/>
    <w:link w:val="berschrift4Zchn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tertitel">
    <w:name w:val="Subtitle"/>
    <w:basedOn w:val="Titel"/>
    <w:link w:val="UntertitelZchn"/>
    <w:uiPriority w:val="2"/>
    <w:qFormat/>
    <w:rsid w:val="00344597"/>
    <w:pPr>
      <w:numPr>
        <w:ilvl w:val="1"/>
      </w:numPr>
      <w:spacing w:before="480"/>
    </w:pPr>
    <w:rPr>
      <w:color w:val="768DC8"/>
    </w:rPr>
  </w:style>
  <w:style w:type="character" w:customStyle="1" w:styleId="UntertitelZchn">
    <w:name w:val="Untertitel Zchn"/>
    <w:basedOn w:val="Absatz-Standardschriftart"/>
    <w:link w:val="Untertitel"/>
    <w:uiPriority w:val="2"/>
    <w:rsid w:val="00344597"/>
    <w:rPr>
      <w:rFonts w:asciiTheme="majorHAnsi" w:eastAsiaTheme="majorEastAsia" w:hAnsiTheme="majorHAnsi" w:cstheme="majorBidi"/>
      <w:caps/>
      <w:color w:val="768DC8"/>
      <w:kern w:val="28"/>
      <w:sz w:val="80"/>
      <w:szCs w:val="80"/>
    </w:rPr>
  </w:style>
  <w:style w:type="paragraph" w:styleId="Titel">
    <w:name w:val="Title"/>
    <w:basedOn w:val="Standard"/>
    <w:next w:val="Standard"/>
    <w:link w:val="TitelZchn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elZchn">
    <w:name w:val="Titel Zchn"/>
    <w:basedOn w:val="Absatz-Standardschriftart"/>
    <w:link w:val="Titel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berschrift1Zchn">
    <w:name w:val="Überschrift 1 Zchn"/>
    <w:basedOn w:val="Absatz-Standardschriftart"/>
    <w:link w:val="berschrift1"/>
    <w:uiPriority w:val="3"/>
    <w:rPr>
      <w:b/>
      <w:bCs/>
      <w:sz w:val="28"/>
      <w:szCs w:val="28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KeinLeerraum">
    <w:name w:val="No Spacing"/>
    <w:uiPriority w:val="19"/>
    <w:qFormat/>
    <w:pPr>
      <w:spacing w:after="0" w:line="240" w:lineRule="auto"/>
    </w:pPr>
  </w:style>
  <w:style w:type="character" w:customStyle="1" w:styleId="berschrift2Zchn">
    <w:name w:val="Überschrift 2 Zchn"/>
    <w:basedOn w:val="Absatz-Standardschriftart"/>
    <w:link w:val="berschrift2"/>
    <w:uiPriority w:val="3"/>
    <w:rsid w:val="00CA79FF"/>
    <w:rPr>
      <w:rFonts w:ascii="Arial" w:eastAsiaTheme="majorEastAsia" w:hAnsi="Arial" w:cstheme="majorBidi"/>
      <w:b/>
      <w:color w:val="FFFFFF" w:themeColor="background1"/>
      <w:sz w:val="28"/>
      <w:szCs w:val="28"/>
    </w:rPr>
  </w:style>
  <w:style w:type="paragraph" w:customStyle="1" w:styleId="Zeile">
    <w:name w:val="Zeile"/>
    <w:basedOn w:val="Standard"/>
    <w:next w:val="berschrift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berschrift3Zchn">
    <w:name w:val="Überschrift 3 Zchn"/>
    <w:basedOn w:val="Absatz-Standardschriftart"/>
    <w:link w:val="berschrift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Kontaktinfos">
    <w:name w:val="Kontaktinfos"/>
    <w:basedOn w:val="Standard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um">
    <w:name w:val="Date"/>
    <w:basedOn w:val="Standard"/>
    <w:link w:val="DatumZchn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umZchn">
    <w:name w:val="Datum Zchn"/>
    <w:basedOn w:val="Absatz-Standardschriftart"/>
    <w:link w:val="Datum"/>
    <w:uiPriority w:val="5"/>
    <w:rPr>
      <w:color w:val="FFFFFF" w:themeColor="background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paragraph" w:styleId="Listenabsatz">
    <w:name w:val="List Paragraph"/>
    <w:basedOn w:val="Standard"/>
    <w:uiPriority w:val="34"/>
    <w:unhideWhenUsed/>
    <w:qFormat/>
    <w:rsid w:val="00344597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724AF"/>
    <w:rPr>
      <w:color w:val="24A5CD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724AF"/>
    <w:rPr>
      <w:color w:val="808080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A75132"/>
    <w:rPr>
      <w:color w:val="7458AB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5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2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uj\AppData\Roaming\Microsoft\Templates\Handzettel%20f&#252;r%20saisonale%20Veranstaltung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F5640C3DC87A245A1B88F6A5CFD48AF" ma:contentTypeVersion="15" ma:contentTypeDescription="Ein neues Dokument erstellen." ma:contentTypeScope="" ma:versionID="88ed45b472ee4ff95ab1cc164d010781">
  <xsd:schema xmlns:xsd="http://www.w3.org/2001/XMLSchema" xmlns:xs="http://www.w3.org/2001/XMLSchema" xmlns:p="http://schemas.microsoft.com/office/2006/metadata/properties" xmlns:ns2="afe1f2e8-7b69-42bb-93e5-435d7f624a4e" xmlns:ns3="b8f4c0fe-edc9-450e-8777-1e2271ba16b9" targetNamespace="http://schemas.microsoft.com/office/2006/metadata/properties" ma:root="true" ma:fieldsID="65942058e49d880795d7dfa5ba81990b" ns2:_="" ns3:_="">
    <xsd:import namespace="afe1f2e8-7b69-42bb-93e5-435d7f624a4e"/>
    <xsd:import namespace="b8f4c0fe-edc9-450e-8777-1e2271ba16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e1f2e8-7b69-42bb-93e5-435d7f624a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Bildmarkierungen" ma:readOnly="false" ma:fieldId="{5cf76f15-5ced-4ddc-b409-7134ff3c332f}" ma:taxonomyMulti="true" ma:sspId="f212c26d-ba8a-401b-a725-3045b2045b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f4c0fe-edc9-450e-8777-1e2271ba16b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e1f2e8-7b69-42bb-93e5-435d7f624a4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F383932-FFFD-40A8-878B-D0F857C7C297}"/>
</file>

<file path=customXml/itemProps2.xml><?xml version="1.0" encoding="utf-8"?>
<ds:datastoreItem xmlns:ds="http://schemas.openxmlformats.org/officeDocument/2006/customXml" ds:itemID="{12575A1A-E195-4C2C-BC5C-6E7143C56C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D4FA3A-F622-4F28-A87C-A1CB6138320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Handzettel für saisonale Veranstaltung.dotx</Template>
  <TotalTime>0</TotalTime>
  <Pages>1</Pages>
  <Words>220</Words>
  <Characters>1388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Jonas Hubmann</dc:creator>
  <cp:keywords/>
  <dc:description/>
  <cp:lastModifiedBy>Sebastian Müller</cp:lastModifiedBy>
  <cp:revision>87</cp:revision>
  <cp:lastPrinted>2012-12-25T21:02:00Z</cp:lastPrinted>
  <dcterms:created xsi:type="dcterms:W3CDTF">2018-08-07T14:25:00Z</dcterms:created>
  <dcterms:modified xsi:type="dcterms:W3CDTF">2022-03-25T07:02:00Z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0x0101006F5640C3DC87A245A1B88F6A5CFD48AF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GUID">
    <vt:lpwstr>4f6536e2-852c-4366-9e02-ac41cb845d15</vt:lpwstr>
  </property>
  <property fmtid="{D5CDD505-2E9C-101B-9397-08002B2CF9AE}" pid="9" name="xd_Signature">
    <vt:bool>false</vt:bool>
  </property>
  <property fmtid="{D5CDD505-2E9C-101B-9397-08002B2CF9AE}" pid="10" name="xd_ProgID">
    <vt:lpwstr/>
  </property>
  <property fmtid="{D5CDD505-2E9C-101B-9397-08002B2CF9AE}" pid="11" name="ComplianceAssetId">
    <vt:lpwstr/>
  </property>
  <property fmtid="{D5CDD505-2E9C-101B-9397-08002B2CF9AE}" pid="12" name="TemplateUrl">
    <vt:lpwstr/>
  </property>
  <property fmtid="{D5CDD505-2E9C-101B-9397-08002B2CF9AE}" pid="13" name="Order">
    <vt:r8>118100</vt:r8>
  </property>
  <property fmtid="{D5CDD505-2E9C-101B-9397-08002B2CF9AE}" pid="14" name="_ExtendedDescription">
    <vt:lpwstr/>
  </property>
  <property fmtid="{D5CDD505-2E9C-101B-9397-08002B2CF9AE}" pid="15" name="TriggerFlowInfo">
    <vt:lpwstr/>
  </property>
</Properties>
</file>