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das Layout für allgemeine Handzettel"/>
      </w:tblPr>
      <w:tblGrid>
        <w:gridCol w:w="7200"/>
        <w:gridCol w:w="144"/>
        <w:gridCol w:w="3456"/>
      </w:tblGrid>
      <w:tr w:rsidR="00582065" w:rsidRPr="00B51A73" w14:paraId="01DCF4A4" w14:textId="77777777" w:rsidTr="003C719D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719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Handzettel-Textkörper"/>
            </w:tblPr>
            <w:tblGrid>
              <w:gridCol w:w="7197"/>
            </w:tblGrid>
            <w:tr w:rsidR="00582065" w:rsidRPr="0037217D" w14:paraId="01727B2F" w14:textId="77777777" w:rsidTr="0037217D">
              <w:trPr>
                <w:cantSplit/>
                <w:trHeight w:hRule="exact" w:val="4685"/>
              </w:trPr>
              <w:tc>
                <w:tcPr>
                  <w:tcW w:w="7197" w:type="dxa"/>
                </w:tcPr>
                <w:p w14:paraId="653D7305" w14:textId="731E8BF0" w:rsidR="00582065" w:rsidRPr="0037217D" w:rsidRDefault="006F5FC9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EB74D0" wp14:editId="51600BFD">
                        <wp:extent cx="4741726" cy="2664680"/>
                        <wp:effectExtent l="0" t="0" r="1905" b="2540"/>
                        <wp:docPr id="3" name="Grafik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1726" cy="2664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2065" w:rsidRPr="0037217D" w14:paraId="039E0D02" w14:textId="77777777" w:rsidTr="0037217D">
              <w:trPr>
                <w:trHeight w:hRule="exact" w:val="9628"/>
              </w:trPr>
              <w:tc>
                <w:tcPr>
                  <w:tcW w:w="7197" w:type="dxa"/>
                </w:tcPr>
                <w:p w14:paraId="1FEC70ED" w14:textId="4743140F" w:rsidR="00582065" w:rsidRPr="00025E85" w:rsidRDefault="006E2997">
                  <w:pPr>
                    <w:pStyle w:val="Untertitel"/>
                    <w:rPr>
                      <w:color w:val="8C195F"/>
                      <w:lang w:val="de-CH"/>
                    </w:rPr>
                  </w:pPr>
                  <w:r>
                    <w:rPr>
                      <w:color w:val="8C195F"/>
                      <w:lang w:val="de-CH"/>
                    </w:rPr>
                    <w:t>SOCIAL ROBOT</w:t>
                  </w:r>
                </w:p>
                <w:p w14:paraId="1097051D" w14:textId="3FD23F55" w:rsidR="009A5981" w:rsidRPr="00D75716" w:rsidRDefault="00D75716" w:rsidP="009A5981">
                  <w:pPr>
                    <w:pStyle w:val="Titel"/>
                    <w:rPr>
                      <w:sz w:val="48"/>
                      <w:szCs w:val="56"/>
                      <w:lang w:val="de-CH"/>
                    </w:rPr>
                  </w:pPr>
                  <w:r w:rsidRPr="00D75716">
                    <w:rPr>
                      <w:sz w:val="48"/>
                      <w:szCs w:val="56"/>
                    </w:rPr>
                    <w:t>autonome interaktion &amp; kommunikation</w:t>
                  </w:r>
                </w:p>
                <w:p w14:paraId="398E51BB" w14:textId="77777777" w:rsidR="005B1665" w:rsidRDefault="005B1665" w:rsidP="007B14FE">
                  <w:pPr>
                    <w:pStyle w:val="berschrift1"/>
                    <w:rPr>
                      <w:b w:val="0"/>
                      <w:lang w:val="de-CH"/>
                    </w:rPr>
                  </w:pPr>
                </w:p>
                <w:p w14:paraId="482ED037" w14:textId="139AED4D" w:rsidR="008A2303" w:rsidRDefault="00A719FC" w:rsidP="00716967">
                  <w:pPr>
                    <w:pStyle w:val="berschrift1"/>
                    <w:spacing w:after="240"/>
                    <w:rPr>
                      <w:lang w:val="de-CH"/>
                    </w:rPr>
                  </w:pPr>
                  <w:r>
                    <w:rPr>
                      <w:b w:val="0"/>
                      <w:lang w:val="de-CH"/>
                    </w:rPr>
                    <w:t xml:space="preserve">Autonome Roboter, die </w:t>
                  </w:r>
                  <w:r w:rsidR="006651AA">
                    <w:rPr>
                      <w:b w:val="0"/>
                      <w:lang w:val="de-CH"/>
                    </w:rPr>
                    <w:t xml:space="preserve">mit Menschen interagieren und </w:t>
                  </w:r>
                  <w:r w:rsidR="00033FFB">
                    <w:rPr>
                      <w:b w:val="0"/>
                      <w:lang w:val="de-CH"/>
                    </w:rPr>
                    <w:t>kommunizieren,</w:t>
                  </w:r>
                  <w:r w:rsidR="006651AA">
                    <w:rPr>
                      <w:b w:val="0"/>
                      <w:lang w:val="de-CH"/>
                    </w:rPr>
                    <w:t xml:space="preserve"> indem sie soziales Verhalten imitieren und Regeln </w:t>
                  </w:r>
                  <w:r w:rsidR="00033FFB">
                    <w:rPr>
                      <w:b w:val="0"/>
                      <w:lang w:val="de-CH"/>
                    </w:rPr>
                    <w:t>be</w:t>
                  </w:r>
                  <w:r w:rsidR="006651AA">
                    <w:rPr>
                      <w:b w:val="0"/>
                      <w:lang w:val="de-CH"/>
                    </w:rPr>
                    <w:t xml:space="preserve">folgen, die mit ihrer Rolle </w:t>
                  </w:r>
                  <w:r w:rsidR="00033FFB">
                    <w:rPr>
                      <w:b w:val="0"/>
                      <w:lang w:val="de-CH"/>
                    </w:rPr>
                    <w:t xml:space="preserve">verbunden sind: </w:t>
                  </w:r>
                  <w:r w:rsidR="00033FFB" w:rsidRPr="00033FFB">
                    <w:rPr>
                      <w:lang w:val="de-CH"/>
                    </w:rPr>
                    <w:t xml:space="preserve">soziale Roboter!  </w:t>
                  </w:r>
                </w:p>
                <w:p w14:paraId="51213030" w14:textId="4E5F630C" w:rsidR="00033FFB" w:rsidRDefault="003E5951" w:rsidP="00716967">
                  <w:pPr>
                    <w:spacing w:after="240" w:line="240" w:lineRule="auto"/>
                    <w:rPr>
                      <w:sz w:val="28"/>
                      <w:szCs w:val="28"/>
                      <w:lang w:val="de-CH"/>
                    </w:rPr>
                  </w:pPr>
                  <w:r w:rsidRPr="006F0D96">
                    <w:rPr>
                      <w:bCs/>
                      <w:sz w:val="28"/>
                      <w:szCs w:val="28"/>
                      <w:lang w:val="de-CH"/>
                    </w:rPr>
                    <w:t>Soziale Roboter werden zunehmend im Gesundheitswesen eingesetzt.</w:t>
                  </w:r>
                  <w:r>
                    <w:rPr>
                      <w:sz w:val="28"/>
                      <w:szCs w:val="28"/>
                      <w:lang w:val="de-CH"/>
                    </w:rPr>
                    <w:t xml:space="preserve"> </w:t>
                  </w:r>
                  <w:r w:rsidR="00C5754F">
                    <w:rPr>
                      <w:sz w:val="28"/>
                      <w:szCs w:val="28"/>
                      <w:lang w:val="de-CH"/>
                    </w:rPr>
                    <w:t xml:space="preserve">Vielversprechend sind Anwendungen </w:t>
                  </w:r>
                  <w:r w:rsidR="00E34CCA">
                    <w:rPr>
                      <w:sz w:val="28"/>
                      <w:szCs w:val="28"/>
                      <w:lang w:val="de-CH"/>
                    </w:rPr>
                    <w:t>gemeinsam mit Menschen mit kognitiven Beeinträchtigungen (bspw. Demenz oder Alzheimer)</w:t>
                  </w:r>
                  <w:r w:rsidR="002145D3">
                    <w:rPr>
                      <w:sz w:val="28"/>
                      <w:szCs w:val="28"/>
                      <w:lang w:val="de-CH"/>
                    </w:rPr>
                    <w:t xml:space="preserve">, aber auch als Interventionen zur psychischen Gesundheit von Kindern! </w:t>
                  </w:r>
                </w:p>
                <w:p w14:paraId="637D3DB0" w14:textId="77777777" w:rsidR="008337BA" w:rsidRDefault="008337BA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  <w:r>
                    <w:rPr>
                      <w:sz w:val="28"/>
                      <w:szCs w:val="28"/>
                      <w:lang w:val="de-CH"/>
                    </w:rPr>
                    <w:t xml:space="preserve">Dass die Roboter dabei nicht </w:t>
                  </w:r>
                  <w:r w:rsidR="00DD6A84">
                    <w:rPr>
                      <w:sz w:val="28"/>
                      <w:szCs w:val="28"/>
                      <w:lang w:val="de-CH"/>
                    </w:rPr>
                    <w:t xml:space="preserve">unbedingt humanoid sein müssen, </w:t>
                  </w:r>
                  <w:r w:rsidR="009D6C11">
                    <w:rPr>
                      <w:sz w:val="28"/>
                      <w:szCs w:val="28"/>
                      <w:lang w:val="de-CH"/>
                    </w:rPr>
                    <w:t xml:space="preserve">zeigt der erfolgreiche </w:t>
                  </w:r>
                  <w:r w:rsidR="00CB2F09">
                    <w:rPr>
                      <w:sz w:val="28"/>
                      <w:szCs w:val="28"/>
                      <w:lang w:val="de-CH"/>
                    </w:rPr>
                    <w:t xml:space="preserve">Einsatz der Roboter-Robbe </w:t>
                  </w:r>
                  <w:proofErr w:type="spellStart"/>
                  <w:r w:rsidR="00CB2F09">
                    <w:rPr>
                      <w:sz w:val="28"/>
                      <w:szCs w:val="28"/>
                      <w:lang w:val="de-CH"/>
                    </w:rPr>
                    <w:t>Paro</w:t>
                  </w:r>
                  <w:proofErr w:type="spellEnd"/>
                  <w:r w:rsidR="009D635C">
                    <w:rPr>
                      <w:sz w:val="28"/>
                      <w:szCs w:val="28"/>
                      <w:lang w:val="de-CH"/>
                    </w:rPr>
                    <w:t xml:space="preserve">. </w:t>
                  </w:r>
                  <w:r w:rsidR="009A434B">
                    <w:rPr>
                      <w:sz w:val="28"/>
                      <w:szCs w:val="28"/>
                      <w:lang w:val="de-CH"/>
                    </w:rPr>
                    <w:t xml:space="preserve">In einer Vergleichsstudie mit einem </w:t>
                  </w:r>
                  <w:r w:rsidR="000F5275">
                    <w:rPr>
                      <w:sz w:val="28"/>
                      <w:szCs w:val="28"/>
                      <w:lang w:val="de-CH"/>
                    </w:rPr>
                    <w:t xml:space="preserve">herkömmlichen Plüschtier, </w:t>
                  </w:r>
                  <w:r w:rsidR="00344205">
                    <w:rPr>
                      <w:sz w:val="28"/>
                      <w:szCs w:val="28"/>
                      <w:lang w:val="de-CH"/>
                    </w:rPr>
                    <w:t xml:space="preserve">wurde die Gruppe welche mit </w:t>
                  </w:r>
                  <w:proofErr w:type="spellStart"/>
                  <w:r w:rsidR="00344205">
                    <w:rPr>
                      <w:sz w:val="28"/>
                      <w:szCs w:val="28"/>
                      <w:lang w:val="de-CH"/>
                    </w:rPr>
                    <w:t>Paro</w:t>
                  </w:r>
                  <w:proofErr w:type="spellEnd"/>
                  <w:r w:rsidR="00344205">
                    <w:rPr>
                      <w:sz w:val="28"/>
                      <w:szCs w:val="28"/>
                      <w:lang w:val="de-CH"/>
                    </w:rPr>
                    <w:t xml:space="preserve"> interagierte als glücklicher, </w:t>
                  </w:r>
                  <w:r w:rsidR="00C75B57">
                    <w:rPr>
                      <w:sz w:val="28"/>
                      <w:szCs w:val="28"/>
                      <w:lang w:val="de-CH"/>
                    </w:rPr>
                    <w:t xml:space="preserve">engagierter und weniger aufgeregt wahrgenommen. </w:t>
                  </w:r>
                </w:p>
                <w:p w14:paraId="0B9F9183" w14:textId="49307820" w:rsidR="00C75B57" w:rsidRPr="00033FFB" w:rsidRDefault="00C75B57" w:rsidP="006F0D96">
                  <w:pPr>
                    <w:spacing w:line="240" w:lineRule="auto"/>
                    <w:rPr>
                      <w:sz w:val="28"/>
                      <w:szCs w:val="28"/>
                      <w:lang w:val="de-CH"/>
                    </w:rPr>
                  </w:pPr>
                </w:p>
              </w:tc>
            </w:tr>
            <w:tr w:rsidR="00582065" w:rsidRPr="0037217D" w14:paraId="18421D43" w14:textId="77777777" w:rsidTr="008F07C6">
              <w:trPr>
                <w:trHeight w:hRule="exact" w:val="1266"/>
              </w:trPr>
              <w:tc>
                <w:tcPr>
                  <w:tcW w:w="7197" w:type="dxa"/>
                  <w:vAlign w:val="bottom"/>
                </w:tcPr>
                <w:p w14:paraId="6165C4F7" w14:textId="17480FC1" w:rsidR="00582065" w:rsidRPr="0037217D" w:rsidRDefault="00025E85">
                  <w:pPr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2D63E4" wp14:editId="7E5B7FF0">
                        <wp:extent cx="1692275" cy="803910"/>
                        <wp:effectExtent l="0" t="0" r="3175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275" cy="803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694B89" w14:textId="77777777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144" w:type="dxa"/>
          </w:tcPr>
          <w:p w14:paraId="5183A973" w14:textId="58AC4EA1" w:rsidR="00582065" w:rsidRPr="0037217D" w:rsidRDefault="00582065">
            <w:pPr>
              <w:rPr>
                <w:lang w:val="de-CH"/>
              </w:rPr>
            </w:pPr>
          </w:p>
        </w:tc>
        <w:tc>
          <w:tcPr>
            <w:tcW w:w="3456" w:type="dxa"/>
          </w:tcPr>
          <w:tbl>
            <w:tblPr>
              <w:tblW w:w="4977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Handzettel-Seitenleiste"/>
            </w:tblPr>
            <w:tblGrid>
              <w:gridCol w:w="1720"/>
              <w:gridCol w:w="1720"/>
            </w:tblGrid>
            <w:tr w:rsidR="00582065" w:rsidRPr="0037217D" w14:paraId="320C779A" w14:textId="77777777" w:rsidTr="00BD67F9">
              <w:trPr>
                <w:trHeight w:hRule="exact" w:val="10483"/>
              </w:trPr>
              <w:tc>
                <w:tcPr>
                  <w:tcW w:w="3440" w:type="dxa"/>
                  <w:gridSpan w:val="2"/>
                  <w:shd w:val="clear" w:color="auto" w:fill="404040" w:themeFill="text1" w:themeFillTint="BF"/>
                </w:tcPr>
                <w:p w14:paraId="43088315" w14:textId="0051DE78" w:rsidR="0037217D" w:rsidRPr="0037217D" w:rsidRDefault="00BD67F9" w:rsidP="0037217D">
                  <w:pPr>
                    <w:pStyle w:val="berschrift2"/>
                    <w:rPr>
                      <w:lang w:val="de-CH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1" locked="0" layoutInCell="1" allowOverlap="1" wp14:anchorId="27C2EDDC" wp14:editId="7F432823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4869925</wp:posOffset>
                        </wp:positionV>
                        <wp:extent cx="2291080" cy="18357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94"/>
                            <wp:lineTo x="21373" y="21294"/>
                            <wp:lineTo x="21373" y="0"/>
                            <wp:lineTo x="0" y="0"/>
                          </wp:wrapPolygon>
                        </wp:wrapTight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165" r="11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1080" cy="1835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0638548E" wp14:editId="0C729A52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3579606</wp:posOffset>
                        </wp:positionV>
                        <wp:extent cx="2204903" cy="1241911"/>
                        <wp:effectExtent l="0" t="0" r="5080" b="0"/>
                        <wp:wrapTight wrapText="bothSides">
                          <wp:wrapPolygon edited="0">
                            <wp:start x="0" y="0"/>
                            <wp:lineTo x="0" y="21213"/>
                            <wp:lineTo x="21463" y="21213"/>
                            <wp:lineTo x="21463" y="0"/>
                            <wp:lineTo x="0" y="0"/>
                          </wp:wrapPolygon>
                        </wp:wrapTight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4903" cy="1241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010C3EB1" wp14:editId="0E498D53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1836227</wp:posOffset>
                        </wp:positionV>
                        <wp:extent cx="2583815" cy="1709420"/>
                        <wp:effectExtent l="0" t="0" r="6985" b="5080"/>
                        <wp:wrapTight wrapText="bothSides">
                          <wp:wrapPolygon edited="0">
                            <wp:start x="0" y="0"/>
                            <wp:lineTo x="0" y="21423"/>
                            <wp:lineTo x="21499" y="21423"/>
                            <wp:lineTo x="21499" y="0"/>
                            <wp:lineTo x="0" y="0"/>
                          </wp:wrapPolygon>
                        </wp:wrapTight>
                        <wp:docPr id="6" name="Grafik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815" cy="170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6192" behindDoc="1" locked="0" layoutInCell="1" allowOverlap="1" wp14:anchorId="028A58F8" wp14:editId="1E33C48E">
                        <wp:simplePos x="0" y="0"/>
                        <wp:positionH relativeFrom="column">
                          <wp:posOffset>-182880</wp:posOffset>
                        </wp:positionH>
                        <wp:positionV relativeFrom="paragraph">
                          <wp:posOffset>330006</wp:posOffset>
                        </wp:positionV>
                        <wp:extent cx="2190115" cy="1459230"/>
                        <wp:effectExtent l="0" t="0" r="635" b="7620"/>
                        <wp:wrapTight wrapText="bothSides">
                          <wp:wrapPolygon edited="0">
                            <wp:start x="0" y="0"/>
                            <wp:lineTo x="0" y="21431"/>
                            <wp:lineTo x="21418" y="21431"/>
                            <wp:lineTo x="21418" y="0"/>
                            <wp:lineTo x="0" y="0"/>
                          </wp:wrapPolygon>
                        </wp:wrapTight>
                        <wp:docPr id="5" name="Grafik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115" cy="1459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A2303" w:rsidRPr="0037217D">
                    <w:rPr>
                      <w:lang w:val="de-CH"/>
                    </w:rPr>
                    <w:t>Anwendungs</w:t>
                  </w:r>
                  <w:r w:rsidR="0037217D" w:rsidRPr="0037217D">
                    <w:rPr>
                      <w:lang w:val="de-CH"/>
                    </w:rPr>
                    <w:t>fälle:</w:t>
                  </w:r>
                </w:p>
                <w:p w14:paraId="3899A275" w14:textId="1A35EBAB" w:rsidR="00582065" w:rsidRPr="0037217D" w:rsidRDefault="00582065" w:rsidP="0037217D">
                  <w:pPr>
                    <w:rPr>
                      <w:lang w:val="de-CH"/>
                    </w:rPr>
                  </w:pPr>
                </w:p>
                <w:p w14:paraId="78FA3692" w14:textId="746B4D23" w:rsidR="00582065" w:rsidRPr="0037217D" w:rsidRDefault="00582065" w:rsidP="00344597">
                  <w:pPr>
                    <w:pStyle w:val="berschrift2"/>
                    <w:rPr>
                      <w:lang w:val="de-CH"/>
                    </w:rPr>
                  </w:pPr>
                </w:p>
              </w:tc>
            </w:tr>
            <w:tr w:rsidR="00582065" w:rsidRPr="0037217D" w14:paraId="10CBE994" w14:textId="77777777" w:rsidTr="004F1D4E">
              <w:trPr>
                <w:trHeight w:hRule="exact" w:val="137"/>
              </w:trPr>
              <w:tc>
                <w:tcPr>
                  <w:tcW w:w="3440" w:type="dxa"/>
                  <w:gridSpan w:val="2"/>
                </w:tcPr>
                <w:p w14:paraId="23550C77" w14:textId="77777777" w:rsidR="00582065" w:rsidRPr="0037217D" w:rsidRDefault="00582065">
                  <w:pPr>
                    <w:rPr>
                      <w:lang w:val="de-CH"/>
                    </w:rPr>
                  </w:pPr>
                </w:p>
              </w:tc>
            </w:tr>
            <w:tr w:rsidR="00AD72A6" w:rsidRPr="00B51A73" w14:paraId="2E443478" w14:textId="77777777" w:rsidTr="004F1D4E">
              <w:trPr>
                <w:trHeight w:val="566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23D49AD2" w14:textId="5FC90C19" w:rsidR="00AD72A6" w:rsidRPr="00B51A73" w:rsidRDefault="00AD72A6" w:rsidP="0011641A">
                  <w:pPr>
                    <w:spacing w:before="120" w:after="40"/>
                    <w:rPr>
                      <w:color w:val="auto"/>
                    </w:rPr>
                  </w:pPr>
                  <w:r w:rsidRPr="0011641A">
                    <w:rPr>
                      <w:rFonts w:eastAsiaTheme="majorEastAsia" w:cstheme="majorBidi"/>
                      <w:b/>
                      <w:color w:val="auto"/>
                      <w:sz w:val="24"/>
                    </w:rPr>
                    <w:t>Weblinks</w:t>
                  </w:r>
                </w:p>
              </w:tc>
            </w:tr>
            <w:tr w:rsidR="00AD72A6" w:rsidRPr="00B51A73" w14:paraId="2C9E7235" w14:textId="77777777" w:rsidTr="004D0A1F">
              <w:trPr>
                <w:trHeight w:hRule="exact" w:val="2137"/>
              </w:trPr>
              <w:tc>
                <w:tcPr>
                  <w:tcW w:w="1720" w:type="dxa"/>
                  <w:shd w:val="clear" w:color="auto" w:fill="D9D9D9" w:themeFill="background1" w:themeFillShade="D9"/>
                </w:tcPr>
                <w:p w14:paraId="2D922DFB" w14:textId="3838E154" w:rsidR="00952D72" w:rsidRDefault="004D0A1F" w:rsidP="006D4ABB">
                  <w:pPr>
                    <w:spacing w:before="120" w:after="40"/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    </w:t>
                  </w:r>
                  <w:r w:rsidR="001258D0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952D72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>Furhat</w:t>
                  </w:r>
                  <w:proofErr w:type="spellEnd"/>
                  <w:r w:rsidR="001549C4">
                    <w:rPr>
                      <w:rFonts w:eastAsiaTheme="majorEastAsia" w:cstheme="majorBidi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</w:p>
                <w:p w14:paraId="66B7A36C" w14:textId="5BFACE00" w:rsidR="00AD72A6" w:rsidRPr="00B51A73" w:rsidRDefault="006D4ABB" w:rsidP="006D4ABB">
                  <w:pPr>
                    <w:spacing w:before="120" w:after="40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05B5192" wp14:editId="23D1D47E">
                        <wp:extent cx="722630" cy="722630"/>
                        <wp:effectExtent l="0" t="0" r="0" b="0"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2"/>
                                <pic:cNvPicPr/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0" w:type="dxa"/>
                  <w:shd w:val="clear" w:color="auto" w:fill="D9D9D9" w:themeFill="background1" w:themeFillShade="D9"/>
                </w:tcPr>
                <w:p w14:paraId="48362147" w14:textId="2CB85F9D" w:rsidR="00A168C9" w:rsidRPr="00A168C9" w:rsidRDefault="00C7769A" w:rsidP="00A168C9">
                  <w:pPr>
                    <w:pStyle w:val="berschrift2"/>
                    <w:spacing w:before="120" w:after="40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9504" behindDoc="0" locked="0" layoutInCell="1" allowOverlap="1" wp14:anchorId="33E88B97" wp14:editId="5593D298">
                        <wp:simplePos x="0" y="0"/>
                        <wp:positionH relativeFrom="column">
                          <wp:posOffset>-23710</wp:posOffset>
                        </wp:positionH>
                        <wp:positionV relativeFrom="paragraph">
                          <wp:posOffset>304527</wp:posOffset>
                        </wp:positionV>
                        <wp:extent cx="722630" cy="722630"/>
                        <wp:effectExtent l="0" t="0" r="0" b="0"/>
                        <wp:wrapSquare wrapText="bothSides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4"/>
                                <pic:cNvPicPr/>
                              </pic:nvPicPr>
                              <pic:blipFill>
                                <a:blip r:embed="rId1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630" cy="72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0A1F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    </w:t>
                  </w:r>
                  <w:r w:rsidR="001258D0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4D0A1F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1549C4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Paro</w:t>
                  </w:r>
                  <w:proofErr w:type="spellEnd"/>
                  <w:r w:rsidR="001549C4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</w:p>
                <w:p w14:paraId="73696040" w14:textId="30FF7F68" w:rsidR="00AD72A6" w:rsidRPr="00B51A73" w:rsidRDefault="00AD72A6" w:rsidP="00A168C9">
                  <w:pPr>
                    <w:pStyle w:val="berschrift2"/>
                    <w:spacing w:beforeLines="120" w:before="288" w:afterLines="40" w:after="96"/>
                    <w:rPr>
                      <w:color w:val="auto"/>
                    </w:rPr>
                  </w:pPr>
                </w:p>
              </w:tc>
            </w:tr>
            <w:tr w:rsidR="00D91C3E" w:rsidRPr="00B51A73" w14:paraId="18BEE67B" w14:textId="77777777" w:rsidTr="004F1D4E">
              <w:trPr>
                <w:trHeight w:hRule="exact" w:val="1983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19F031E4" w14:textId="5DCD6053" w:rsidR="00D91C3E" w:rsidRDefault="004D0A1F" w:rsidP="002E11D0">
                  <w:pPr>
                    <w:pStyle w:val="berschrift2"/>
                    <w:tabs>
                      <w:tab w:val="left" w:pos="2029"/>
                    </w:tabs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  <w:r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     </w:t>
                  </w:r>
                  <w:r w:rsidR="00C40718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E868F2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Pepper </w:t>
                  </w:r>
                  <w:r w:rsidR="002E11D0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ab/>
                  </w:r>
                  <w:r w:rsidR="001258D0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 xml:space="preserve"> </w:t>
                  </w:r>
                  <w:r w:rsidR="002E11D0">
                    <w:rPr>
                      <w:b w:val="0"/>
                      <w:bCs/>
                      <w:color w:val="auto"/>
                      <w:sz w:val="16"/>
                      <w:szCs w:val="16"/>
                    </w:rPr>
                    <w:t>Nao</w:t>
                  </w:r>
                </w:p>
                <w:p w14:paraId="559037F0" w14:textId="2CD29CC3" w:rsidR="00D91C3E" w:rsidRPr="00B51A73" w:rsidRDefault="00D91C3E" w:rsidP="00AD72A6">
                  <w:pPr>
                    <w:pStyle w:val="berschrift2"/>
                    <w:rPr>
                      <w:color w:val="aut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C516B8" wp14:editId="35E61A5B">
                        <wp:extent cx="720000" cy="720000"/>
                        <wp:effectExtent l="0" t="0" r="0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7"/>
                                <pic:cNvPicPr/>
                              </pic:nvPicPr>
                              <pic:blipFill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F1D4E">
                    <w:rPr>
                      <w:color w:val="auto"/>
                    </w:rPr>
                    <w:t xml:space="preserve">       </w:t>
                  </w:r>
                  <w:r w:rsidR="004F1D4E">
                    <w:rPr>
                      <w:noProof/>
                    </w:rPr>
                    <w:drawing>
                      <wp:inline distT="0" distB="0" distL="0" distR="0" wp14:anchorId="00F553EC" wp14:editId="77A326CC">
                        <wp:extent cx="720000" cy="720000"/>
                        <wp:effectExtent l="0" t="0" r="0" b="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10"/>
                                <pic:cNvPicPr/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11D0" w:rsidRPr="00B51A73" w14:paraId="31C31BA7" w14:textId="77777777" w:rsidTr="004F1D4E">
              <w:trPr>
                <w:trHeight w:hRule="exact" w:val="1983"/>
              </w:trPr>
              <w:tc>
                <w:tcPr>
                  <w:tcW w:w="3440" w:type="dxa"/>
                  <w:gridSpan w:val="2"/>
                  <w:shd w:val="clear" w:color="auto" w:fill="D9D9D9" w:themeFill="background1" w:themeFillShade="D9"/>
                </w:tcPr>
                <w:p w14:paraId="586EE7E5" w14:textId="77777777" w:rsidR="002E11D0" w:rsidRDefault="002E11D0" w:rsidP="00E3522D">
                  <w:pPr>
                    <w:pStyle w:val="berschrift2"/>
                    <w:rPr>
                      <w:b w:val="0"/>
                      <w:bCs/>
                      <w:color w:val="auto"/>
                      <w:sz w:val="16"/>
                      <w:szCs w:val="16"/>
                    </w:rPr>
                  </w:pPr>
                </w:p>
              </w:tc>
            </w:tr>
          </w:tbl>
          <w:p w14:paraId="099DB2B1" w14:textId="77777777" w:rsidR="00582065" w:rsidRPr="00B51A73" w:rsidRDefault="00582065"/>
        </w:tc>
      </w:tr>
    </w:tbl>
    <w:p w14:paraId="14A1DDDF" w14:textId="52E94AD3" w:rsidR="00582065" w:rsidRPr="00B51A73" w:rsidRDefault="00582065">
      <w:pPr>
        <w:pStyle w:val="KeinLeerraum"/>
      </w:pPr>
    </w:p>
    <w:sectPr w:rsidR="00582065" w:rsidRPr="00B51A73" w:rsidSect="003C719D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856B0" w14:textId="77777777" w:rsidR="00604D8B" w:rsidRDefault="00604D8B" w:rsidP="00344597">
      <w:pPr>
        <w:spacing w:after="0" w:line="240" w:lineRule="auto"/>
      </w:pPr>
      <w:r>
        <w:separator/>
      </w:r>
    </w:p>
  </w:endnote>
  <w:endnote w:type="continuationSeparator" w:id="0">
    <w:p w14:paraId="45AE9B8C" w14:textId="77777777" w:rsidR="00604D8B" w:rsidRDefault="00604D8B" w:rsidP="00344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158B8" w14:textId="77777777" w:rsidR="00604D8B" w:rsidRDefault="00604D8B" w:rsidP="00344597">
      <w:pPr>
        <w:spacing w:after="0" w:line="240" w:lineRule="auto"/>
      </w:pPr>
      <w:r>
        <w:separator/>
      </w:r>
    </w:p>
  </w:footnote>
  <w:footnote w:type="continuationSeparator" w:id="0">
    <w:p w14:paraId="773BAAD3" w14:textId="77777777" w:rsidR="00604D8B" w:rsidRDefault="00604D8B" w:rsidP="00344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B96294"/>
    <w:multiLevelType w:val="multilevel"/>
    <w:tmpl w:val="2D94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7A434B"/>
    <w:multiLevelType w:val="hybridMultilevel"/>
    <w:tmpl w:val="7924DBF8"/>
    <w:lvl w:ilvl="0" w:tplc="DCA0872E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  <w:color w:val="FFFFFF" w:themeColor="background1"/>
        <w:sz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303"/>
    <w:rsid w:val="00014D31"/>
    <w:rsid w:val="00025E85"/>
    <w:rsid w:val="00033FFB"/>
    <w:rsid w:val="00063766"/>
    <w:rsid w:val="000E5FB9"/>
    <w:rsid w:val="000F5275"/>
    <w:rsid w:val="00100BA4"/>
    <w:rsid w:val="0011641A"/>
    <w:rsid w:val="001207B4"/>
    <w:rsid w:val="001258D0"/>
    <w:rsid w:val="001549C4"/>
    <w:rsid w:val="001776B0"/>
    <w:rsid w:val="001857F4"/>
    <w:rsid w:val="001C6EDD"/>
    <w:rsid w:val="002145D3"/>
    <w:rsid w:val="002464EF"/>
    <w:rsid w:val="002A5398"/>
    <w:rsid w:val="002E11D0"/>
    <w:rsid w:val="00344205"/>
    <w:rsid w:val="00344597"/>
    <w:rsid w:val="0037217D"/>
    <w:rsid w:val="00377456"/>
    <w:rsid w:val="003C719D"/>
    <w:rsid w:val="003E5951"/>
    <w:rsid w:val="00405F7B"/>
    <w:rsid w:val="00460F3B"/>
    <w:rsid w:val="004D0A1F"/>
    <w:rsid w:val="004F1D4E"/>
    <w:rsid w:val="00582065"/>
    <w:rsid w:val="005B1665"/>
    <w:rsid w:val="005B5DEA"/>
    <w:rsid w:val="00604D8B"/>
    <w:rsid w:val="006651AA"/>
    <w:rsid w:val="006D4ABB"/>
    <w:rsid w:val="006E2997"/>
    <w:rsid w:val="006F0D96"/>
    <w:rsid w:val="006F5FC9"/>
    <w:rsid w:val="00716967"/>
    <w:rsid w:val="007B14FE"/>
    <w:rsid w:val="008337BA"/>
    <w:rsid w:val="00884A8E"/>
    <w:rsid w:val="008A2303"/>
    <w:rsid w:val="008C657A"/>
    <w:rsid w:val="008D0FE0"/>
    <w:rsid w:val="008F07C6"/>
    <w:rsid w:val="008F6990"/>
    <w:rsid w:val="00952D72"/>
    <w:rsid w:val="009A434B"/>
    <w:rsid w:val="009A5981"/>
    <w:rsid w:val="009D635C"/>
    <w:rsid w:val="009D6390"/>
    <w:rsid w:val="009D6C11"/>
    <w:rsid w:val="00A168C9"/>
    <w:rsid w:val="00A719FC"/>
    <w:rsid w:val="00A724AF"/>
    <w:rsid w:val="00A75132"/>
    <w:rsid w:val="00A92F7E"/>
    <w:rsid w:val="00AD72A6"/>
    <w:rsid w:val="00B15CFD"/>
    <w:rsid w:val="00B457A6"/>
    <w:rsid w:val="00B51A73"/>
    <w:rsid w:val="00B5622B"/>
    <w:rsid w:val="00BD67F9"/>
    <w:rsid w:val="00BD6DC7"/>
    <w:rsid w:val="00BD739C"/>
    <w:rsid w:val="00BF3F97"/>
    <w:rsid w:val="00C40718"/>
    <w:rsid w:val="00C5754F"/>
    <w:rsid w:val="00C75B57"/>
    <w:rsid w:val="00C7769A"/>
    <w:rsid w:val="00CA79FF"/>
    <w:rsid w:val="00CB2F09"/>
    <w:rsid w:val="00CF34F3"/>
    <w:rsid w:val="00D75716"/>
    <w:rsid w:val="00D91C3E"/>
    <w:rsid w:val="00DD2676"/>
    <w:rsid w:val="00DD6A84"/>
    <w:rsid w:val="00E34CCA"/>
    <w:rsid w:val="00E3522D"/>
    <w:rsid w:val="00E868F2"/>
    <w:rsid w:val="00EA7AFD"/>
    <w:rsid w:val="00EE4DF8"/>
    <w:rsid w:val="00EF1CD8"/>
    <w:rsid w:val="00F467AA"/>
    <w:rsid w:val="00F7056D"/>
    <w:rsid w:val="00F72AF7"/>
    <w:rsid w:val="00F81A79"/>
    <w:rsid w:val="00FB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03D5CB86"/>
  <w15:chartTrackingRefBased/>
  <w15:docId w15:val="{9C7BDB06-67FE-46CF-99CE-7AD1B50F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de-D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217D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rsid w:val="00CA79FF"/>
    <w:pPr>
      <w:keepNext/>
      <w:keepLines/>
      <w:spacing w:before="60" w:after="240" w:line="240" w:lineRule="auto"/>
      <w:outlineLvl w:val="1"/>
    </w:pPr>
    <w:rPr>
      <w:rFonts w:eastAsiaTheme="majorEastAsia" w:cstheme="majorBidi"/>
      <w:b/>
      <w:color w:val="FFFFFF" w:themeColor="background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rsid w:val="00344597"/>
    <w:pPr>
      <w:numPr>
        <w:ilvl w:val="1"/>
      </w:numPr>
      <w:spacing w:before="480"/>
    </w:pPr>
    <w:rPr>
      <w:color w:val="768DC8"/>
    </w:rPr>
  </w:style>
  <w:style w:type="character" w:customStyle="1" w:styleId="UntertitelZchn">
    <w:name w:val="Untertitel Zchn"/>
    <w:basedOn w:val="Absatz-Standardschriftart"/>
    <w:link w:val="Untertitel"/>
    <w:uiPriority w:val="2"/>
    <w:rsid w:val="00344597"/>
    <w:rPr>
      <w:rFonts w:asciiTheme="majorHAnsi" w:eastAsiaTheme="majorEastAsia" w:hAnsiTheme="majorHAnsi" w:cstheme="majorBidi"/>
      <w:caps/>
      <w:color w:val="768DC8"/>
      <w:kern w:val="28"/>
      <w:sz w:val="80"/>
      <w:szCs w:val="80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CA79FF"/>
    <w:rPr>
      <w:rFonts w:ascii="Arial" w:eastAsiaTheme="majorEastAsia" w:hAnsi="Arial" w:cstheme="majorBidi"/>
      <w:b/>
      <w:color w:val="FFFFFF" w:themeColor="background1"/>
      <w:sz w:val="28"/>
      <w:szCs w:val="28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Listenabsatz">
    <w:name w:val="List Paragraph"/>
    <w:basedOn w:val="Standard"/>
    <w:uiPriority w:val="34"/>
    <w:unhideWhenUsed/>
    <w:qFormat/>
    <w:rsid w:val="003445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24AF"/>
    <w:rPr>
      <w:color w:val="24A5CD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24AF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75132"/>
    <w:rPr>
      <w:color w:val="7458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j\AppData\Roaming\Microsoft\Templates\Handzettel%20f&#252;r%20saisonale%20Veranstaltung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5640C3DC87A245A1B88F6A5CFD48AF" ma:contentTypeVersion="4" ma:contentTypeDescription="Ein neues Dokument erstellen." ma:contentTypeScope="" ma:versionID="8f6c96cda59f83ab648031d0e5a10640">
  <xsd:schema xmlns:xsd="http://www.w3.org/2001/XMLSchema" xmlns:xs="http://www.w3.org/2001/XMLSchema" xmlns:p="http://schemas.microsoft.com/office/2006/metadata/properties" xmlns:ns2="afe1f2e8-7b69-42bb-93e5-435d7f624a4e" targetNamespace="http://schemas.microsoft.com/office/2006/metadata/properties" ma:root="true" ma:fieldsID="9bfbe8f795ff31d28d81275bb3712219" ns2:_="">
    <xsd:import namespace="afe1f2e8-7b69-42bb-93e5-435d7f624a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1f2e8-7b69-42bb-93e5-435d7f624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d9490d37-27f9-4a55-96b3-c259fc44407c"/>
  </ds:schemaRefs>
</ds:datastoreItem>
</file>

<file path=customXml/itemProps2.xml><?xml version="1.0" encoding="utf-8"?>
<ds:datastoreItem xmlns:ds="http://schemas.openxmlformats.org/officeDocument/2006/customXml" ds:itemID="{842E1F2E-BE4C-4B75-9E21-28C51A3FC166}"/>
</file>

<file path=customXml/itemProps3.xml><?xml version="1.0" encoding="utf-8"?>
<ds:datastoreItem xmlns:ds="http://schemas.openxmlformats.org/officeDocument/2006/customXml" ds:itemID="{12575A1A-E195-4C2C-BC5C-6E7143C56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Veranstaltung.dotx</Template>
  <TotalTime>0</TotalTime>
  <Pages>1</Pages>
  <Words>122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Hubmann</dc:creator>
  <cp:keywords/>
  <dc:description/>
  <cp:lastModifiedBy>Sebastian Müller</cp:lastModifiedBy>
  <cp:revision>64</cp:revision>
  <cp:lastPrinted>2012-12-25T21:02:00Z</cp:lastPrinted>
  <dcterms:created xsi:type="dcterms:W3CDTF">2018-08-07T13:58:00Z</dcterms:created>
  <dcterms:modified xsi:type="dcterms:W3CDTF">2022-02-04T18:52:00Z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0x0101006F5640C3DC87A245A1B88F6A5CFD48AF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UID">
    <vt:lpwstr>e2712e8d-f8ed-420f-b58c-37b81c2a626a</vt:lpwstr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Order">
    <vt:r8>118400</vt:r8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