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0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088"/>
            </w:tblGrid>
            <w:tr w:rsidR="00582065" w:rsidRPr="0037217D" w14:paraId="01727B2F" w14:textId="77777777" w:rsidTr="00537F9F">
              <w:trPr>
                <w:cantSplit/>
                <w:trHeight w:hRule="exact" w:val="4685"/>
              </w:trPr>
              <w:tc>
                <w:tcPr>
                  <w:tcW w:w="7088" w:type="dxa"/>
                </w:tcPr>
                <w:p w14:paraId="653D7305" w14:textId="731E8BF0" w:rsidR="00582065" w:rsidRPr="0037217D" w:rsidRDefault="006F5FC9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EB74D0" wp14:editId="3AF48A00">
                        <wp:extent cx="4203192" cy="2370863"/>
                        <wp:effectExtent l="0" t="0" r="6985" b="0"/>
                        <wp:docPr id="3" name="Grafik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192" cy="237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537F9F">
              <w:trPr>
                <w:trHeight w:hRule="exact" w:val="9628"/>
              </w:trPr>
              <w:tc>
                <w:tcPr>
                  <w:tcW w:w="7088" w:type="dxa"/>
                </w:tcPr>
                <w:p w14:paraId="1FEC70ED" w14:textId="027BF52D" w:rsidR="00582065" w:rsidRPr="00025E85" w:rsidRDefault="00E83282" w:rsidP="00EC64B1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>
                    <w:rPr>
                      <w:color w:val="8C195F"/>
                      <w:lang w:val="de-CH"/>
                    </w:rPr>
                    <w:t>AI &amp; Machin</w:t>
                  </w:r>
                  <w:r w:rsidR="00EC64B1">
                    <w:rPr>
                      <w:color w:val="8C195F"/>
                      <w:lang w:val="de-CH"/>
                    </w:rPr>
                    <w:t xml:space="preserve">E </w:t>
                  </w:r>
                  <w:r>
                    <w:rPr>
                      <w:color w:val="8C195F"/>
                      <w:lang w:val="de-CH"/>
                    </w:rPr>
                    <w:t>learning</w:t>
                  </w:r>
                </w:p>
                <w:p w14:paraId="1097051D" w14:textId="148137B0" w:rsidR="009A5981" w:rsidRPr="00C54D1A" w:rsidRDefault="00C54D1A" w:rsidP="009A5981">
                  <w:pPr>
                    <w:pStyle w:val="Titel"/>
                    <w:rPr>
                      <w:sz w:val="43"/>
                      <w:szCs w:val="43"/>
                      <w:lang w:val="de-CH"/>
                    </w:rPr>
                  </w:pPr>
                  <w:r w:rsidRPr="00C54D1A">
                    <w:rPr>
                      <w:sz w:val="43"/>
                      <w:szCs w:val="43"/>
                    </w:rPr>
                    <w:t>INTELLIGENTES verhalten und maschinelles lernen</w:t>
                  </w:r>
                </w:p>
                <w:p w14:paraId="4A2169B4" w14:textId="339ABC41" w:rsidR="00025569" w:rsidRDefault="00025569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637D3DB0" w14:textId="12BBA290" w:rsidR="008337BA" w:rsidRDefault="00223551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  <w:r>
                    <w:rPr>
                      <w:sz w:val="28"/>
                      <w:szCs w:val="28"/>
                      <w:lang w:val="de-CH"/>
                    </w:rPr>
                    <w:t xml:space="preserve">Eine Definition der künstlichen Intelligenz (KI / AI) </w:t>
                  </w:r>
                  <w:r w:rsidR="00481302">
                    <w:rPr>
                      <w:sz w:val="28"/>
                      <w:szCs w:val="28"/>
                      <w:lang w:val="de-CH"/>
                    </w:rPr>
                    <w:t xml:space="preserve">ist </w:t>
                  </w:r>
                  <w:r w:rsidR="00481302" w:rsidRPr="00481302">
                    <w:rPr>
                      <w:sz w:val="28"/>
                      <w:szCs w:val="28"/>
                      <w:lang w:val="de-CH"/>
                    </w:rPr>
                    <w:t>die Fähigkeit einer Maschine, menschliche Fähigkeiten wie logisches Denken, Lernen, Planen und Kreativität zu imitieren</w:t>
                  </w:r>
                  <w:r w:rsidR="00481302">
                    <w:rPr>
                      <w:sz w:val="28"/>
                      <w:szCs w:val="28"/>
                      <w:lang w:val="de-CH"/>
                    </w:rPr>
                    <w:t xml:space="preserve">. </w:t>
                  </w:r>
                  <w:r w:rsidR="00880D63">
                    <w:rPr>
                      <w:sz w:val="28"/>
                      <w:szCs w:val="28"/>
                      <w:lang w:val="de-CH"/>
                    </w:rPr>
                    <w:t>Die Anwendungsmöglichkeiten sind vielfältig. So lassen sich beispielsweise Objekte auf Bildern erkennen, oder handgeschriebene Schriften einlesen</w:t>
                  </w:r>
                  <w:r w:rsidR="00DF369C">
                    <w:rPr>
                      <w:sz w:val="28"/>
                      <w:szCs w:val="28"/>
                      <w:lang w:val="de-CH"/>
                    </w:rPr>
                    <w:t xml:space="preserve"> (bspw. mit Google Vision AI)</w:t>
                  </w:r>
                  <w:r w:rsidR="001F6370">
                    <w:rPr>
                      <w:sz w:val="28"/>
                      <w:szCs w:val="28"/>
                      <w:lang w:val="de-CH"/>
                    </w:rPr>
                    <w:t>, aber auch</w:t>
                  </w:r>
                  <w:r w:rsidR="00CE68CA">
                    <w:rPr>
                      <w:sz w:val="28"/>
                      <w:szCs w:val="28"/>
                      <w:lang w:val="de-CH"/>
                    </w:rPr>
                    <w:t xml:space="preserve"> </w:t>
                  </w:r>
                  <w:r w:rsidR="000E6C65">
                    <w:rPr>
                      <w:sz w:val="28"/>
                      <w:szCs w:val="28"/>
                      <w:lang w:val="de-CH"/>
                    </w:rPr>
                    <w:t xml:space="preserve">gesprochene Wörter </w:t>
                  </w:r>
                  <w:r w:rsidR="0090246E">
                    <w:rPr>
                      <w:sz w:val="28"/>
                      <w:szCs w:val="28"/>
                      <w:lang w:val="de-CH"/>
                    </w:rPr>
                    <w:t xml:space="preserve">verstanden werden (bspw. bei Siri oder Google </w:t>
                  </w:r>
                  <w:proofErr w:type="spellStart"/>
                  <w:r w:rsidR="0090246E">
                    <w:rPr>
                      <w:sz w:val="28"/>
                      <w:szCs w:val="28"/>
                      <w:lang w:val="de-CH"/>
                    </w:rPr>
                    <w:t>Assistant</w:t>
                  </w:r>
                  <w:proofErr w:type="spellEnd"/>
                  <w:r w:rsidR="0090246E">
                    <w:rPr>
                      <w:sz w:val="28"/>
                      <w:szCs w:val="28"/>
                      <w:lang w:val="de-CH"/>
                    </w:rPr>
                    <w:t>)</w:t>
                  </w:r>
                  <w:r w:rsidR="008A43DD">
                    <w:rPr>
                      <w:sz w:val="28"/>
                      <w:szCs w:val="28"/>
                      <w:lang w:val="de-CH"/>
                    </w:rPr>
                    <w:t xml:space="preserve">. </w:t>
                  </w:r>
                  <w:r w:rsidR="00F61EBB">
                    <w:rPr>
                      <w:sz w:val="28"/>
                      <w:szCs w:val="28"/>
                      <w:lang w:val="de-CH"/>
                    </w:rPr>
                    <w:t xml:space="preserve">Auch komplexere Problemstellungen, wie das autonome Fahren, können mit künstlicher Intelligenz angegangen werden. </w:t>
                  </w:r>
                </w:p>
                <w:p w14:paraId="43582768" w14:textId="77777777" w:rsidR="00F61EBB" w:rsidRDefault="00F61EBB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16FED4A1" w14:textId="492FD15F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4A7FFBC8" w14:textId="77777777" w:rsidR="00542E17" w:rsidRDefault="00542E1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  <w:p w14:paraId="0B9F9183" w14:textId="49307820" w:rsidR="00C75B57" w:rsidRPr="00033FFB" w:rsidRDefault="00C75B5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537F9F">
              <w:trPr>
                <w:trHeight w:hRule="exact" w:val="1266"/>
              </w:trPr>
              <w:tc>
                <w:tcPr>
                  <w:tcW w:w="7088" w:type="dxa"/>
                  <w:vAlign w:val="bottom"/>
                </w:tcPr>
                <w:p w14:paraId="6165C4F7" w14:textId="17480FC1" w:rsidR="00582065" w:rsidRPr="0037217D" w:rsidRDefault="00025E8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D63E4" wp14:editId="7E5B7FF0">
                        <wp:extent cx="1692275" cy="803910"/>
                        <wp:effectExtent l="0" t="0" r="317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32A89B8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78301873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D73622">
              <w:trPr>
                <w:trHeight w:hRule="exact" w:val="9498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3899A275" w14:textId="6826FBEC" w:rsidR="00582065" w:rsidRPr="0037217D" w:rsidRDefault="00D73622" w:rsidP="009F3133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27C2EDDC" wp14:editId="5F612E7C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4143375</wp:posOffset>
                        </wp:positionV>
                        <wp:extent cx="2291080" cy="18357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4"/>
                            <wp:lineTo x="21373" y="21294"/>
                            <wp:lineTo x="21373" y="0"/>
                            <wp:lineTo x="0" y="0"/>
                          </wp:wrapPolygon>
                        </wp:wrapTight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7240" r="17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080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52576"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638548E" wp14:editId="59D3977B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3285490</wp:posOffset>
                        </wp:positionV>
                        <wp:extent cx="2204720" cy="735330"/>
                        <wp:effectExtent l="0" t="0" r="5080" b="7620"/>
                        <wp:wrapTight wrapText="bothSides">
                          <wp:wrapPolygon edited="0">
                            <wp:start x="0" y="0"/>
                            <wp:lineTo x="0" y="21264"/>
                            <wp:lineTo x="21463" y="21264"/>
                            <wp:lineTo x="21463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720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F3133"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010C3EB1" wp14:editId="7AE6D345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1605280</wp:posOffset>
                        </wp:positionV>
                        <wp:extent cx="2509520" cy="1614805"/>
                        <wp:effectExtent l="0" t="0" r="5080" b="4445"/>
                        <wp:wrapTight wrapText="bothSides">
                          <wp:wrapPolygon edited="0">
                            <wp:start x="0" y="0"/>
                            <wp:lineTo x="0" y="21405"/>
                            <wp:lineTo x="21480" y="21405"/>
                            <wp:lineTo x="21480" y="0"/>
                            <wp:lineTo x="0" y="0"/>
                          </wp:wrapPolygon>
                        </wp:wrapTight>
                        <wp:docPr id="6" name="Grafik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520" cy="161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F3133"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 wp14:anchorId="028A58F8" wp14:editId="50A0AD10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85725</wp:posOffset>
                        </wp:positionV>
                        <wp:extent cx="2508232" cy="1454150"/>
                        <wp:effectExtent l="0" t="0" r="6985" b="0"/>
                        <wp:wrapTight wrapText="bothSides">
                          <wp:wrapPolygon edited="0">
                            <wp:start x="0" y="0"/>
                            <wp:lineTo x="0" y="21223"/>
                            <wp:lineTo x="21496" y="21223"/>
                            <wp:lineTo x="21496" y="0"/>
                            <wp:lineTo x="0" y="0"/>
                          </wp:wrapPolygon>
                        </wp:wrapTight>
                        <wp:docPr id="5" name="Grafik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/>
                                <pic:cNvPicPr/>
                              </pic:nvPicPr>
                              <pic:blipFill rotWithShape="1">
                                <a:blip r:embed="rId15"/>
                                <a:srcRect l="151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8232" cy="1454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FA3692" w14:textId="3A28EEA1" w:rsidR="00582065" w:rsidRPr="0037217D" w:rsidRDefault="00582065" w:rsidP="00344597">
                  <w:pPr>
                    <w:pStyle w:val="berschrift2"/>
                    <w:rPr>
                      <w:lang w:val="de-CH"/>
                    </w:rPr>
                  </w:pPr>
                </w:p>
              </w:tc>
            </w:tr>
            <w:tr w:rsidR="00582065" w:rsidRPr="0037217D" w14:paraId="10CBE994" w14:textId="77777777" w:rsidTr="00D73622">
              <w:trPr>
                <w:trHeight w:hRule="exact" w:val="1135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AD72A6" w:rsidRPr="00B51A73" w14:paraId="2E443478" w14:textId="77777777" w:rsidTr="004F1D4E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3BB0BEA4" w:rsidR="00AD72A6" w:rsidRPr="00B51A73" w:rsidRDefault="00AD72A6" w:rsidP="0011641A">
                  <w:pPr>
                    <w:spacing w:before="120" w:after="40"/>
                    <w:rPr>
                      <w:color w:val="auto"/>
                    </w:rPr>
                  </w:pPr>
                  <w:r w:rsidRPr="0011641A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Weblinks</w:t>
                  </w:r>
                  <w:r w:rsidR="003E5749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: Anwendungen</w:t>
                  </w:r>
                </w:p>
              </w:tc>
            </w:tr>
            <w:tr w:rsidR="00AD72A6" w:rsidRPr="00B51A73" w14:paraId="2C9E7235" w14:textId="77777777" w:rsidTr="004D0A1F">
              <w:trPr>
                <w:trHeight w:hRule="exact" w:val="213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2D922DFB" w14:textId="6051F1FF" w:rsidR="00952D72" w:rsidRDefault="004D0A1F" w:rsidP="006D4ABB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3E5749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Stadt</w:t>
                  </w:r>
                  <w:r w:rsidR="001549C4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66B7A36C" w14:textId="5BFACE00" w:rsidR="00AD72A6" w:rsidRPr="00B51A73" w:rsidRDefault="006D4ABB" w:rsidP="006D4ABB">
                  <w:pPr>
                    <w:spacing w:before="120" w:after="40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5B5192" wp14:editId="6D48AB63">
                        <wp:extent cx="722630" cy="722630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"/>
                                <pic:cNvPicPr/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48362147" w14:textId="4D059FC4" w:rsidR="00A168C9" w:rsidRPr="00A168C9" w:rsidRDefault="00C7769A" w:rsidP="00A168C9">
                  <w:pPr>
                    <w:pStyle w:val="berschrift2"/>
                    <w:spacing w:before="120" w:after="40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33E88B97" wp14:editId="455C4C9F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302260</wp:posOffset>
                        </wp:positionV>
                        <wp:extent cx="722630" cy="722630"/>
                        <wp:effectExtent l="0" t="0" r="0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/>
                                <pic:cNvPicPr/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AF3FAC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Airbus</w:t>
                  </w:r>
                  <w:r w:rsidR="001549C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73696040" w14:textId="30FF7F68" w:rsidR="00AD72A6" w:rsidRPr="00B51A73" w:rsidRDefault="00AD72A6" w:rsidP="00A168C9">
                  <w:pPr>
                    <w:pStyle w:val="berschrift2"/>
                    <w:spacing w:beforeLines="120" w:before="288" w:afterLines="40" w:after="96"/>
                    <w:rPr>
                      <w:color w:val="auto"/>
                    </w:rPr>
                  </w:pPr>
                </w:p>
              </w:tc>
            </w:tr>
            <w:tr w:rsidR="00D91C3E" w:rsidRPr="00B51A73" w14:paraId="18BEE67B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19F031E4" w14:textId="278EC57B" w:rsidR="00D91C3E" w:rsidRDefault="004D0A1F" w:rsidP="002E11D0">
                  <w:pPr>
                    <w:pStyle w:val="berschrift2"/>
                    <w:tabs>
                      <w:tab w:val="left" w:pos="2029"/>
                    </w:tabs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</w:t>
                  </w:r>
                  <w:r w:rsidR="00DA7ED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C40718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DA7ED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Automobil</w:t>
                  </w:r>
                  <w:r w:rsidR="00E868F2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B2004E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               </w:t>
                  </w:r>
                  <w:r w:rsidR="00564533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Produktion</w:t>
                  </w:r>
                </w:p>
                <w:p w14:paraId="559037F0" w14:textId="2CD29CC3" w:rsidR="00D91C3E" w:rsidRPr="00B51A73" w:rsidRDefault="00D91C3E" w:rsidP="00AD72A6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C516B8" wp14:editId="2A646544">
                        <wp:extent cx="720000" cy="720000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/>
                                <pic:cNvPicPr/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1D4E">
                    <w:rPr>
                      <w:color w:val="auto"/>
                    </w:rPr>
                    <w:t xml:space="preserve">       </w:t>
                  </w:r>
                  <w:r w:rsidR="004F1D4E">
                    <w:rPr>
                      <w:noProof/>
                    </w:rPr>
                    <w:drawing>
                      <wp:inline distT="0" distB="0" distL="0" distR="0" wp14:anchorId="00F553EC" wp14:editId="4FF16535">
                        <wp:extent cx="720000" cy="720000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10"/>
                                <pic:cNvPicPr/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11D0" w:rsidRPr="00B51A73" w14:paraId="31C31BA7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586EE7E5" w14:textId="77777777" w:rsidR="002E11D0" w:rsidRDefault="002E11D0" w:rsidP="00E3522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689EADF6" w:rsidR="00582065" w:rsidRPr="00B51A73" w:rsidRDefault="00582065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74E62" w14:textId="77777777" w:rsidR="00EC5DF6" w:rsidRDefault="00EC5DF6" w:rsidP="00344597">
      <w:pPr>
        <w:spacing w:after="0" w:line="240" w:lineRule="auto"/>
      </w:pPr>
      <w:r>
        <w:separator/>
      </w:r>
    </w:p>
  </w:endnote>
  <w:endnote w:type="continuationSeparator" w:id="0">
    <w:p w14:paraId="248EA07E" w14:textId="77777777" w:rsidR="00EC5DF6" w:rsidRDefault="00EC5DF6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CC9ED" w14:textId="77777777" w:rsidR="00EC5DF6" w:rsidRDefault="00EC5DF6" w:rsidP="00344597">
      <w:pPr>
        <w:spacing w:after="0" w:line="240" w:lineRule="auto"/>
      </w:pPr>
      <w:r>
        <w:separator/>
      </w:r>
    </w:p>
  </w:footnote>
  <w:footnote w:type="continuationSeparator" w:id="0">
    <w:p w14:paraId="1D14C595" w14:textId="77777777" w:rsidR="00EC5DF6" w:rsidRDefault="00EC5DF6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05583"/>
    <w:rsid w:val="00014D31"/>
    <w:rsid w:val="00025569"/>
    <w:rsid w:val="00025E85"/>
    <w:rsid w:val="00033FFB"/>
    <w:rsid w:val="00063766"/>
    <w:rsid w:val="000C1834"/>
    <w:rsid w:val="000E5FB9"/>
    <w:rsid w:val="000E6C65"/>
    <w:rsid w:val="000F5275"/>
    <w:rsid w:val="00100BA4"/>
    <w:rsid w:val="0011641A"/>
    <w:rsid w:val="001207B4"/>
    <w:rsid w:val="001258D0"/>
    <w:rsid w:val="001549C4"/>
    <w:rsid w:val="00155917"/>
    <w:rsid w:val="001776B0"/>
    <w:rsid w:val="00182380"/>
    <w:rsid w:val="001857F4"/>
    <w:rsid w:val="001C6EDD"/>
    <w:rsid w:val="001F6370"/>
    <w:rsid w:val="002145D3"/>
    <w:rsid w:val="00223551"/>
    <w:rsid w:val="00237649"/>
    <w:rsid w:val="002464EF"/>
    <w:rsid w:val="0028788D"/>
    <w:rsid w:val="002A5398"/>
    <w:rsid w:val="002E11D0"/>
    <w:rsid w:val="00344205"/>
    <w:rsid w:val="00344597"/>
    <w:rsid w:val="0037217D"/>
    <w:rsid w:val="00377456"/>
    <w:rsid w:val="003C719D"/>
    <w:rsid w:val="003E5749"/>
    <w:rsid w:val="003E5951"/>
    <w:rsid w:val="004056D7"/>
    <w:rsid w:val="00405F7B"/>
    <w:rsid w:val="00460F3B"/>
    <w:rsid w:val="00481302"/>
    <w:rsid w:val="00490CAF"/>
    <w:rsid w:val="004D0A1F"/>
    <w:rsid w:val="004D2E07"/>
    <w:rsid w:val="004F1D4E"/>
    <w:rsid w:val="00537F9F"/>
    <w:rsid w:val="00542E17"/>
    <w:rsid w:val="00564533"/>
    <w:rsid w:val="00582065"/>
    <w:rsid w:val="005B1665"/>
    <w:rsid w:val="005B5DEA"/>
    <w:rsid w:val="00604D8B"/>
    <w:rsid w:val="00630518"/>
    <w:rsid w:val="006651AA"/>
    <w:rsid w:val="006A46B9"/>
    <w:rsid w:val="006D4ABB"/>
    <w:rsid w:val="006E2997"/>
    <w:rsid w:val="006F0D96"/>
    <w:rsid w:val="006F5FC9"/>
    <w:rsid w:val="00716967"/>
    <w:rsid w:val="00733545"/>
    <w:rsid w:val="007B14FE"/>
    <w:rsid w:val="007F5E04"/>
    <w:rsid w:val="008337BA"/>
    <w:rsid w:val="00880D63"/>
    <w:rsid w:val="00884A8E"/>
    <w:rsid w:val="008A2303"/>
    <w:rsid w:val="008A43DD"/>
    <w:rsid w:val="008B6190"/>
    <w:rsid w:val="008C657A"/>
    <w:rsid w:val="008D0FE0"/>
    <w:rsid w:val="008F07C6"/>
    <w:rsid w:val="008F6990"/>
    <w:rsid w:val="0090246E"/>
    <w:rsid w:val="00952D72"/>
    <w:rsid w:val="009A434B"/>
    <w:rsid w:val="009A5981"/>
    <w:rsid w:val="009D635C"/>
    <w:rsid w:val="009D6390"/>
    <w:rsid w:val="009D6C11"/>
    <w:rsid w:val="009F3133"/>
    <w:rsid w:val="00A168C9"/>
    <w:rsid w:val="00A36F42"/>
    <w:rsid w:val="00A719FC"/>
    <w:rsid w:val="00A724AF"/>
    <w:rsid w:val="00A75132"/>
    <w:rsid w:val="00A92F7E"/>
    <w:rsid w:val="00AD72A6"/>
    <w:rsid w:val="00AF3FAC"/>
    <w:rsid w:val="00B15CFD"/>
    <w:rsid w:val="00B160C1"/>
    <w:rsid w:val="00B2004E"/>
    <w:rsid w:val="00B457A6"/>
    <w:rsid w:val="00B51A73"/>
    <w:rsid w:val="00B5622B"/>
    <w:rsid w:val="00BD67F9"/>
    <w:rsid w:val="00BD6DC7"/>
    <w:rsid w:val="00BD739C"/>
    <w:rsid w:val="00BF3F97"/>
    <w:rsid w:val="00C1459F"/>
    <w:rsid w:val="00C40718"/>
    <w:rsid w:val="00C52576"/>
    <w:rsid w:val="00C54D1A"/>
    <w:rsid w:val="00C5754F"/>
    <w:rsid w:val="00C75B57"/>
    <w:rsid w:val="00C7769A"/>
    <w:rsid w:val="00CA79FF"/>
    <w:rsid w:val="00CB2F09"/>
    <w:rsid w:val="00CE1BD9"/>
    <w:rsid w:val="00CE68CA"/>
    <w:rsid w:val="00CF34F3"/>
    <w:rsid w:val="00D26B69"/>
    <w:rsid w:val="00D3766E"/>
    <w:rsid w:val="00D73622"/>
    <w:rsid w:val="00D7513D"/>
    <w:rsid w:val="00D75716"/>
    <w:rsid w:val="00D91C3E"/>
    <w:rsid w:val="00DA7ED4"/>
    <w:rsid w:val="00DB1F39"/>
    <w:rsid w:val="00DD2676"/>
    <w:rsid w:val="00DD6A84"/>
    <w:rsid w:val="00DF369C"/>
    <w:rsid w:val="00E058F8"/>
    <w:rsid w:val="00E33E32"/>
    <w:rsid w:val="00E34CCA"/>
    <w:rsid w:val="00E3522D"/>
    <w:rsid w:val="00E6565C"/>
    <w:rsid w:val="00E83282"/>
    <w:rsid w:val="00E868F2"/>
    <w:rsid w:val="00EA719F"/>
    <w:rsid w:val="00EA7AFD"/>
    <w:rsid w:val="00EB28FD"/>
    <w:rsid w:val="00EC5DF6"/>
    <w:rsid w:val="00EC64B1"/>
    <w:rsid w:val="00EE1B52"/>
    <w:rsid w:val="00EE4DF8"/>
    <w:rsid w:val="00EF1CD8"/>
    <w:rsid w:val="00F40C0B"/>
    <w:rsid w:val="00F467AA"/>
    <w:rsid w:val="00F474F4"/>
    <w:rsid w:val="00F5162A"/>
    <w:rsid w:val="00F61EBB"/>
    <w:rsid w:val="00F7056D"/>
    <w:rsid w:val="00F72AF7"/>
    <w:rsid w:val="00F81A79"/>
    <w:rsid w:val="00FB60A2"/>
    <w:rsid w:val="00FE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4AAFC0-C55E-4187-91B2-09EC1F57EC5E}"/>
</file>

<file path=customXml/itemProps3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105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Sebastian Müller</cp:lastModifiedBy>
  <cp:revision>127</cp:revision>
  <cp:lastPrinted>2012-12-25T21:02:00Z</cp:lastPrinted>
  <dcterms:created xsi:type="dcterms:W3CDTF">2018-08-07T13:58:00Z</dcterms:created>
  <dcterms:modified xsi:type="dcterms:W3CDTF">2022-02-08T06:59:00Z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e2712e8d-f8ed-420f-b58c-37b81c2a626a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118400</vt:r8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